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1Light-Accent2"/>
        <w:tblW w:w="5000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11101"/>
        <w:gridCol w:w="7619"/>
      </w:tblGrid>
      <w:tr w:rsidR="00A40FE5" w:rsidRPr="003214CA" w14:paraId="7339E4F3" w14:textId="41E0E527" w:rsidTr="000668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5" w:type="pct"/>
            <w:shd w:val="clear" w:color="auto" w:fill="BFBFBF" w:themeFill="background1" w:themeFillShade="BF"/>
          </w:tcPr>
          <w:p w14:paraId="42E8ACCC" w14:textId="67E610C7" w:rsidR="00A40FE5" w:rsidRPr="003214CA" w:rsidRDefault="00A40FE5" w:rsidP="003214CA">
            <w:pPr>
              <w:pStyle w:val="Month"/>
              <w:spacing w:before="40" w:after="40"/>
              <w:rPr>
                <w:rFonts w:ascii="Verdana" w:hAnsi="Verdana"/>
                <w:sz w:val="40"/>
                <w:szCs w:val="40"/>
              </w:rPr>
            </w:pPr>
            <w:r w:rsidRPr="003214CA">
              <w:rPr>
                <w:rFonts w:ascii="Verdana" w:hAnsi="Verdana"/>
                <w:sz w:val="40"/>
                <w:szCs w:val="40"/>
              </w:rPr>
              <w:t xml:space="preserve">Our Savior’s Lutheran Church                                       </w:t>
            </w:r>
          </w:p>
        </w:tc>
        <w:tc>
          <w:tcPr>
            <w:tcW w:w="2035" w:type="pct"/>
            <w:shd w:val="clear" w:color="auto" w:fill="BFBFBF" w:themeFill="background1" w:themeFillShade="BF"/>
          </w:tcPr>
          <w:p w14:paraId="6BC3DDE9" w14:textId="53F84BA9" w:rsidR="00A40FE5" w:rsidRPr="003214CA" w:rsidRDefault="0097536F" w:rsidP="003214CA">
            <w:pPr>
              <w:pStyle w:val="Month"/>
              <w:spacing w:before="40" w:after="4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40"/>
                <w:szCs w:val="40"/>
              </w:rPr>
            </w:pPr>
            <w:r>
              <w:rPr>
                <w:rFonts w:ascii="Verdana" w:hAnsi="Verdana"/>
                <w:sz w:val="40"/>
                <w:szCs w:val="40"/>
              </w:rPr>
              <w:t>April</w:t>
            </w:r>
            <w:r w:rsidR="00A40FE5" w:rsidRPr="003214CA">
              <w:rPr>
                <w:rFonts w:ascii="Verdana" w:hAnsi="Verdana"/>
                <w:sz w:val="40"/>
                <w:szCs w:val="40"/>
              </w:rPr>
              <w:t xml:space="preserve"> </w:t>
            </w:r>
            <w:r w:rsidR="00A40FE5" w:rsidRPr="003214CA">
              <w:rPr>
                <w:rFonts w:ascii="Verdana" w:hAnsi="Verdana"/>
                <w:sz w:val="40"/>
                <w:szCs w:val="40"/>
              </w:rPr>
              <w:fldChar w:fldCharType="begin"/>
            </w:r>
            <w:r w:rsidR="00A40FE5" w:rsidRPr="003214CA">
              <w:rPr>
                <w:rFonts w:ascii="Verdana" w:hAnsi="Verdana"/>
                <w:sz w:val="40"/>
                <w:szCs w:val="40"/>
              </w:rPr>
              <w:instrText xml:space="preserve"> DOCVARIABLE  MonthStart \@  yyyy   \* MERGEFORMAT </w:instrText>
            </w:r>
            <w:r w:rsidR="00A40FE5" w:rsidRPr="003214CA">
              <w:rPr>
                <w:rFonts w:ascii="Verdana" w:hAnsi="Verdana"/>
                <w:sz w:val="40"/>
                <w:szCs w:val="40"/>
              </w:rPr>
              <w:fldChar w:fldCharType="separate"/>
            </w:r>
            <w:r w:rsidR="00F13262" w:rsidRPr="00F13262">
              <w:rPr>
                <w:rFonts w:ascii="Verdana" w:hAnsi="Verdana"/>
                <w:sz w:val="40"/>
                <w:szCs w:val="40"/>
              </w:rPr>
              <w:t>2023</w:t>
            </w:r>
            <w:r w:rsidR="00A40FE5" w:rsidRPr="003214CA">
              <w:rPr>
                <w:rFonts w:ascii="Verdana" w:hAnsi="Verdana"/>
                <w:sz w:val="40"/>
                <w:szCs w:val="40"/>
              </w:rPr>
              <w:fldChar w:fldCharType="end"/>
            </w:r>
          </w:p>
        </w:tc>
      </w:tr>
    </w:tbl>
    <w:tbl>
      <w:tblPr>
        <w:tblStyle w:val="TableCalendar"/>
        <w:tblW w:w="0" w:type="auto"/>
        <w:tblLayout w:type="fixed"/>
        <w:tblLook w:val="0420" w:firstRow="1" w:lastRow="0" w:firstColumn="0" w:lastColumn="0" w:noHBand="0" w:noVBand="1"/>
        <w:tblCaption w:val="Layout table"/>
      </w:tblPr>
      <w:tblGrid>
        <w:gridCol w:w="2672"/>
        <w:gridCol w:w="2672"/>
        <w:gridCol w:w="2672"/>
        <w:gridCol w:w="2672"/>
        <w:gridCol w:w="2672"/>
        <w:gridCol w:w="2672"/>
        <w:gridCol w:w="2672"/>
      </w:tblGrid>
      <w:tr w:rsidR="00A7796D" w:rsidRPr="007657A0" w14:paraId="1F332644" w14:textId="77777777" w:rsidTr="00B173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5"/>
        </w:trPr>
        <w:tc>
          <w:tcPr>
            <w:tcW w:w="2672" w:type="dxa"/>
          </w:tcPr>
          <w:p w14:paraId="671DB23A" w14:textId="77777777" w:rsidR="002F6E35" w:rsidRPr="003214CA" w:rsidRDefault="00CC1FEE">
            <w:pPr>
              <w:pStyle w:val="Days"/>
              <w:rPr>
                <w:rFonts w:ascii="Verdana" w:hAnsi="Verdana"/>
                <w:b/>
                <w:bCs/>
              </w:rPr>
            </w:pPr>
            <w:sdt>
              <w:sdtPr>
                <w:rPr>
                  <w:rFonts w:ascii="Verdana" w:hAnsi="Verdana"/>
                  <w:b/>
                  <w:bCs/>
                </w:rPr>
                <w:id w:val="1527134494"/>
                <w:placeholder>
                  <w:docPart w:val="24AFDBBA33C2489C8D4666982F20B99B"/>
                </w:placeholder>
                <w:temporary/>
                <w:showingPlcHdr/>
                <w15:appearance w15:val="hidden"/>
              </w:sdtPr>
              <w:sdtEndPr/>
              <w:sdtContent>
                <w:r w:rsidR="009035F5" w:rsidRPr="003214CA">
                  <w:rPr>
                    <w:rFonts w:ascii="Verdana" w:hAnsi="Verdana"/>
                    <w:b/>
                    <w:bCs/>
                  </w:rPr>
                  <w:t>Sunday</w:t>
                </w:r>
              </w:sdtContent>
            </w:sdt>
            <w:r w:rsidR="000B350D" w:rsidRPr="003214CA">
              <w:rPr>
                <w:rFonts w:ascii="Verdana" w:hAnsi="Verdana"/>
                <w:b/>
                <w:bCs/>
              </w:rPr>
              <w:t xml:space="preserve"> </w:t>
            </w:r>
          </w:p>
        </w:tc>
        <w:tc>
          <w:tcPr>
            <w:tcW w:w="2672" w:type="dxa"/>
          </w:tcPr>
          <w:p w14:paraId="794B44CA" w14:textId="77777777" w:rsidR="002F6E35" w:rsidRPr="003214CA" w:rsidRDefault="00CC1FEE">
            <w:pPr>
              <w:pStyle w:val="Days"/>
              <w:rPr>
                <w:rFonts w:ascii="Verdana" w:hAnsi="Verdana"/>
                <w:b/>
                <w:bCs/>
              </w:rPr>
            </w:pPr>
            <w:sdt>
              <w:sdtPr>
                <w:rPr>
                  <w:rFonts w:ascii="Verdana" w:hAnsi="Verdana"/>
                  <w:b/>
                  <w:bCs/>
                </w:rPr>
                <w:id w:val="8650153"/>
                <w:placeholder>
                  <w:docPart w:val="A48176E4795F4BDEAE96D33D3B1CE31A"/>
                </w:placeholder>
                <w:temporary/>
                <w:showingPlcHdr/>
                <w15:appearance w15:val="hidden"/>
              </w:sdtPr>
              <w:sdtEndPr/>
              <w:sdtContent>
                <w:r w:rsidR="009035F5" w:rsidRPr="003214CA">
                  <w:rPr>
                    <w:rFonts w:ascii="Verdana" w:hAnsi="Verdana"/>
                    <w:b/>
                    <w:bCs/>
                  </w:rPr>
                  <w:t>Monday</w:t>
                </w:r>
              </w:sdtContent>
            </w:sdt>
          </w:p>
        </w:tc>
        <w:tc>
          <w:tcPr>
            <w:tcW w:w="2672" w:type="dxa"/>
          </w:tcPr>
          <w:p w14:paraId="579B04E6" w14:textId="77777777" w:rsidR="002F6E35" w:rsidRPr="003214CA" w:rsidRDefault="00CC1FEE">
            <w:pPr>
              <w:pStyle w:val="Days"/>
              <w:rPr>
                <w:rFonts w:ascii="Verdana" w:hAnsi="Verdana"/>
                <w:b/>
                <w:bCs/>
              </w:rPr>
            </w:pPr>
            <w:sdt>
              <w:sdtPr>
                <w:rPr>
                  <w:rFonts w:ascii="Verdana" w:hAnsi="Verdana"/>
                  <w:b/>
                  <w:bCs/>
                </w:rPr>
                <w:id w:val="-1517691135"/>
                <w:placeholder>
                  <w:docPart w:val="F79B5B48CFB042D3860DA74688496B19"/>
                </w:placeholder>
                <w:temporary/>
                <w:showingPlcHdr/>
                <w15:appearance w15:val="hidden"/>
              </w:sdtPr>
              <w:sdtEndPr/>
              <w:sdtContent>
                <w:r w:rsidR="009035F5" w:rsidRPr="003214CA">
                  <w:rPr>
                    <w:rFonts w:ascii="Verdana" w:hAnsi="Verdana"/>
                    <w:b/>
                    <w:bCs/>
                  </w:rPr>
                  <w:t>Tuesday</w:t>
                </w:r>
              </w:sdtContent>
            </w:sdt>
          </w:p>
        </w:tc>
        <w:tc>
          <w:tcPr>
            <w:tcW w:w="2672" w:type="dxa"/>
          </w:tcPr>
          <w:p w14:paraId="7117CDC8" w14:textId="77777777" w:rsidR="002F6E35" w:rsidRPr="003214CA" w:rsidRDefault="00CC1FEE">
            <w:pPr>
              <w:pStyle w:val="Days"/>
              <w:rPr>
                <w:rFonts w:ascii="Verdana" w:hAnsi="Verdana"/>
                <w:b/>
                <w:bCs/>
              </w:rPr>
            </w:pPr>
            <w:sdt>
              <w:sdtPr>
                <w:rPr>
                  <w:rFonts w:ascii="Verdana" w:hAnsi="Verdana"/>
                  <w:b/>
                  <w:bCs/>
                </w:rPr>
                <w:id w:val="-1684429625"/>
                <w:placeholder>
                  <w:docPart w:val="D864164984C7401985C09483A3E2E4A5"/>
                </w:placeholder>
                <w:temporary/>
                <w:showingPlcHdr/>
                <w15:appearance w15:val="hidden"/>
              </w:sdtPr>
              <w:sdtEndPr/>
              <w:sdtContent>
                <w:r w:rsidR="009035F5" w:rsidRPr="003214CA">
                  <w:rPr>
                    <w:rFonts w:ascii="Verdana" w:hAnsi="Verdana"/>
                    <w:b/>
                    <w:bCs/>
                  </w:rPr>
                  <w:t>Wednesday</w:t>
                </w:r>
              </w:sdtContent>
            </w:sdt>
          </w:p>
        </w:tc>
        <w:tc>
          <w:tcPr>
            <w:tcW w:w="2672" w:type="dxa"/>
          </w:tcPr>
          <w:p w14:paraId="393E76E1" w14:textId="77777777" w:rsidR="002F6E35" w:rsidRPr="003214CA" w:rsidRDefault="00CC1FEE">
            <w:pPr>
              <w:pStyle w:val="Days"/>
              <w:rPr>
                <w:rFonts w:ascii="Verdana" w:hAnsi="Verdana"/>
                <w:b/>
                <w:bCs/>
              </w:rPr>
            </w:pPr>
            <w:sdt>
              <w:sdtPr>
                <w:rPr>
                  <w:rFonts w:ascii="Verdana" w:hAnsi="Verdana"/>
                  <w:b/>
                  <w:bCs/>
                </w:rPr>
                <w:id w:val="-1188375605"/>
                <w:placeholder>
                  <w:docPart w:val="44A816CB96884DF3A002A7E9BD2F694A"/>
                </w:placeholder>
                <w:temporary/>
                <w:showingPlcHdr/>
                <w15:appearance w15:val="hidden"/>
              </w:sdtPr>
              <w:sdtEndPr/>
              <w:sdtContent>
                <w:r w:rsidR="009035F5" w:rsidRPr="003214CA">
                  <w:rPr>
                    <w:rFonts w:ascii="Verdana" w:hAnsi="Verdana"/>
                    <w:b/>
                    <w:bCs/>
                  </w:rPr>
                  <w:t>Thursday</w:t>
                </w:r>
              </w:sdtContent>
            </w:sdt>
          </w:p>
        </w:tc>
        <w:tc>
          <w:tcPr>
            <w:tcW w:w="2672" w:type="dxa"/>
          </w:tcPr>
          <w:p w14:paraId="2C636E15" w14:textId="77777777" w:rsidR="002F6E35" w:rsidRPr="003214CA" w:rsidRDefault="00CC1FEE">
            <w:pPr>
              <w:pStyle w:val="Days"/>
              <w:rPr>
                <w:rFonts w:ascii="Verdana" w:hAnsi="Verdana"/>
                <w:b/>
                <w:bCs/>
              </w:rPr>
            </w:pPr>
            <w:sdt>
              <w:sdtPr>
                <w:rPr>
                  <w:rFonts w:ascii="Verdana" w:hAnsi="Verdana"/>
                  <w:b/>
                  <w:bCs/>
                </w:rPr>
                <w:id w:val="1991825489"/>
                <w:placeholder>
                  <w:docPart w:val="4AD1E160BFE346F180D27F18F3E97270"/>
                </w:placeholder>
                <w:temporary/>
                <w:showingPlcHdr/>
                <w15:appearance w15:val="hidden"/>
              </w:sdtPr>
              <w:sdtEndPr/>
              <w:sdtContent>
                <w:r w:rsidR="009035F5" w:rsidRPr="003214CA">
                  <w:rPr>
                    <w:rFonts w:ascii="Verdana" w:hAnsi="Verdana"/>
                    <w:b/>
                    <w:bCs/>
                  </w:rPr>
                  <w:t>Friday</w:t>
                </w:r>
              </w:sdtContent>
            </w:sdt>
          </w:p>
        </w:tc>
        <w:tc>
          <w:tcPr>
            <w:tcW w:w="2672" w:type="dxa"/>
          </w:tcPr>
          <w:p w14:paraId="7D82D505" w14:textId="77777777" w:rsidR="002F6E35" w:rsidRPr="003214CA" w:rsidRDefault="00CC1FEE">
            <w:pPr>
              <w:pStyle w:val="Days"/>
              <w:rPr>
                <w:rFonts w:ascii="Verdana" w:hAnsi="Verdana"/>
                <w:b/>
                <w:bCs/>
              </w:rPr>
            </w:pPr>
            <w:sdt>
              <w:sdtPr>
                <w:rPr>
                  <w:rFonts w:ascii="Verdana" w:hAnsi="Verdana"/>
                  <w:b/>
                  <w:bCs/>
                </w:rPr>
                <w:id w:val="115736794"/>
                <w:placeholder>
                  <w:docPart w:val="91EECDBCEC89458C9D7624C1B86C612D"/>
                </w:placeholder>
                <w:temporary/>
                <w:showingPlcHdr/>
                <w15:appearance w15:val="hidden"/>
              </w:sdtPr>
              <w:sdtEndPr/>
              <w:sdtContent>
                <w:r w:rsidR="009035F5" w:rsidRPr="003214CA">
                  <w:rPr>
                    <w:rFonts w:ascii="Verdana" w:hAnsi="Verdana"/>
                    <w:b/>
                    <w:bCs/>
                  </w:rPr>
                  <w:t>Saturday</w:t>
                </w:r>
              </w:sdtContent>
            </w:sdt>
          </w:p>
        </w:tc>
      </w:tr>
      <w:tr w:rsidR="00A7796D" w:rsidRPr="007657A0" w14:paraId="41E31AB6" w14:textId="77777777" w:rsidTr="0097536F">
        <w:trPr>
          <w:trHeight w:val="270"/>
        </w:trPr>
        <w:tc>
          <w:tcPr>
            <w:tcW w:w="2672" w:type="dxa"/>
            <w:tcBorders>
              <w:bottom w:val="nil"/>
            </w:tcBorders>
            <w:shd w:val="clear" w:color="auto" w:fill="FFFFFF" w:themeFill="background1"/>
          </w:tcPr>
          <w:p w14:paraId="084FC584" w14:textId="7628B26B" w:rsidR="002F6E35" w:rsidRPr="000668E9" w:rsidRDefault="003214CA">
            <w:pPr>
              <w:pStyle w:val="Dates"/>
              <w:rPr>
                <w:rFonts w:ascii="Verdana" w:hAnsi="Verdana"/>
              </w:rPr>
            </w:pPr>
            <w:r w:rsidRPr="000668E9">
              <w:rPr>
                <w:rFonts w:ascii="Verdana" w:hAnsi="Verdana"/>
              </w:rPr>
              <w:t>2</w:t>
            </w:r>
            <w:r w:rsidR="009035F5" w:rsidRPr="000668E9">
              <w:rPr>
                <w:rFonts w:ascii="Verdana" w:hAnsi="Verdana"/>
              </w:rPr>
              <w:fldChar w:fldCharType="begin"/>
            </w:r>
            <w:r w:rsidR="009035F5" w:rsidRPr="000668E9">
              <w:rPr>
                <w:rFonts w:ascii="Verdana" w:hAnsi="Verdana"/>
              </w:rPr>
              <w:instrText xml:space="preserve"> IF </w:instrText>
            </w:r>
            <w:r w:rsidR="009035F5" w:rsidRPr="000668E9">
              <w:rPr>
                <w:rFonts w:ascii="Verdana" w:hAnsi="Verdana"/>
              </w:rPr>
              <w:fldChar w:fldCharType="begin"/>
            </w:r>
            <w:r w:rsidR="009035F5" w:rsidRPr="000668E9">
              <w:rPr>
                <w:rFonts w:ascii="Verdana" w:hAnsi="Verdana"/>
              </w:rPr>
              <w:instrText xml:space="preserve"> DocVariable MonthStart \@ dddd </w:instrText>
            </w:r>
            <w:r w:rsidR="009035F5" w:rsidRPr="000668E9">
              <w:rPr>
                <w:rFonts w:ascii="Verdana" w:hAnsi="Verdana"/>
              </w:rPr>
              <w:fldChar w:fldCharType="separate"/>
            </w:r>
            <w:r w:rsidR="00F13262" w:rsidRPr="000668E9">
              <w:rPr>
                <w:rFonts w:ascii="Verdana" w:hAnsi="Verdana"/>
              </w:rPr>
              <w:instrText>Wednesday</w:instrText>
            </w:r>
            <w:r w:rsidR="009035F5" w:rsidRPr="000668E9">
              <w:rPr>
                <w:rFonts w:ascii="Verdana" w:hAnsi="Verdana"/>
              </w:rPr>
              <w:fldChar w:fldCharType="end"/>
            </w:r>
            <w:r w:rsidR="009035F5" w:rsidRPr="000668E9">
              <w:rPr>
                <w:rFonts w:ascii="Verdana" w:hAnsi="Verdana"/>
              </w:rPr>
              <w:instrText xml:space="preserve"> = "Sunday" 1 ""</w:instrText>
            </w:r>
            <w:r w:rsidR="009035F5" w:rsidRPr="000668E9">
              <w:rPr>
                <w:rFonts w:ascii="Verdana" w:hAnsi="Verdana"/>
              </w:rPr>
              <w:fldChar w:fldCharType="end"/>
            </w:r>
          </w:p>
        </w:tc>
        <w:tc>
          <w:tcPr>
            <w:tcW w:w="2672" w:type="dxa"/>
            <w:tcBorders>
              <w:bottom w:val="nil"/>
            </w:tcBorders>
            <w:shd w:val="clear" w:color="auto" w:fill="FFFFFF" w:themeFill="background1"/>
          </w:tcPr>
          <w:p w14:paraId="7758FF03" w14:textId="6394AE8B" w:rsidR="002F6E35" w:rsidRPr="000668E9" w:rsidRDefault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</w:p>
        </w:tc>
        <w:tc>
          <w:tcPr>
            <w:tcW w:w="2672" w:type="dxa"/>
            <w:tcBorders>
              <w:bottom w:val="nil"/>
            </w:tcBorders>
            <w:shd w:val="clear" w:color="auto" w:fill="FFFFFF" w:themeFill="background1"/>
          </w:tcPr>
          <w:p w14:paraId="2C3C20C9" w14:textId="3FC381BB" w:rsidR="002F6E35" w:rsidRPr="000668E9" w:rsidRDefault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4</w:t>
            </w:r>
          </w:p>
        </w:tc>
        <w:tc>
          <w:tcPr>
            <w:tcW w:w="2672" w:type="dxa"/>
            <w:tcBorders>
              <w:bottom w:val="nil"/>
            </w:tcBorders>
          </w:tcPr>
          <w:p w14:paraId="19C27AE4" w14:textId="2CA1CEB8" w:rsidR="002F6E35" w:rsidRPr="000668E9" w:rsidRDefault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</w:t>
            </w:r>
          </w:p>
        </w:tc>
        <w:tc>
          <w:tcPr>
            <w:tcW w:w="2672" w:type="dxa"/>
            <w:tcBorders>
              <w:bottom w:val="nil"/>
            </w:tcBorders>
          </w:tcPr>
          <w:p w14:paraId="54F13553" w14:textId="29F3B146" w:rsidR="002F6E35" w:rsidRPr="000668E9" w:rsidRDefault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6</w:t>
            </w:r>
          </w:p>
        </w:tc>
        <w:tc>
          <w:tcPr>
            <w:tcW w:w="2672" w:type="dxa"/>
            <w:tcBorders>
              <w:bottom w:val="nil"/>
            </w:tcBorders>
          </w:tcPr>
          <w:p w14:paraId="44978958" w14:textId="525F1E29" w:rsidR="002F6E35" w:rsidRPr="000668E9" w:rsidRDefault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7</w:t>
            </w:r>
          </w:p>
        </w:tc>
        <w:tc>
          <w:tcPr>
            <w:tcW w:w="2672" w:type="dxa"/>
            <w:tcBorders>
              <w:bottom w:val="nil"/>
            </w:tcBorders>
          </w:tcPr>
          <w:p w14:paraId="047CC6CB" w14:textId="0B91E6B9" w:rsidR="002F6E35" w:rsidRPr="000668E9" w:rsidRDefault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8</w:t>
            </w:r>
          </w:p>
        </w:tc>
      </w:tr>
      <w:tr w:rsidR="0097536F" w:rsidRPr="007657A0" w14:paraId="1223A0D4" w14:textId="77777777" w:rsidTr="0097536F">
        <w:trPr>
          <w:trHeight w:hRule="exact" w:val="1783"/>
        </w:trPr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FFFFFF" w:themeFill="background1"/>
          </w:tcPr>
          <w:p w14:paraId="61FA7443" w14:textId="2A3166C5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9:00 Worship &amp; Communion</w:t>
            </w:r>
          </w:p>
          <w:p w14:paraId="604B1FA1" w14:textId="77777777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9:20 Sunday School</w:t>
            </w:r>
          </w:p>
          <w:p w14:paraId="3D0955E7" w14:textId="77777777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10:00 Coffee &amp; Fellowship</w:t>
            </w:r>
          </w:p>
          <w:p w14:paraId="63579AB4" w14:textId="04129B86" w:rsidR="0097536F" w:rsidRDefault="004A06E4" w:rsidP="0097536F">
            <w:pPr>
              <w:rPr>
                <w:rFonts w:ascii="Verdana" w:hAnsi="Verdana"/>
                <w:highlight w:val="lightGray"/>
              </w:rPr>
            </w:pPr>
            <w:r>
              <w:rPr>
                <w:rFonts w:ascii="Verdana" w:hAnsi="Verdana"/>
              </w:rPr>
              <w:t>4-6pm 5</w:t>
            </w:r>
            <w:r w:rsidRPr="00A7796D">
              <w:rPr>
                <w:rFonts w:ascii="Verdana" w:hAnsi="Verdana"/>
                <w:vertAlign w:val="superscript"/>
              </w:rPr>
              <w:t>th</w:t>
            </w:r>
            <w:r>
              <w:rPr>
                <w:rFonts w:ascii="Verdana" w:hAnsi="Verdana"/>
              </w:rPr>
              <w:t xml:space="preserve"> Grade Communion Class</w:t>
            </w:r>
          </w:p>
          <w:p w14:paraId="001E257B" w14:textId="77777777" w:rsidR="0097536F" w:rsidRDefault="0097536F" w:rsidP="0097536F">
            <w:pPr>
              <w:rPr>
                <w:rFonts w:ascii="Verdana" w:hAnsi="Verdana"/>
                <w:highlight w:val="lightGray"/>
              </w:rPr>
            </w:pPr>
          </w:p>
          <w:p w14:paraId="32D6C694" w14:textId="77777777" w:rsidR="0097536F" w:rsidRPr="0097536F" w:rsidRDefault="0097536F" w:rsidP="0097536F">
            <w:pPr>
              <w:rPr>
                <w:rFonts w:ascii="Verdana" w:hAnsi="Verdana"/>
                <w:i/>
                <w:iCs/>
              </w:rPr>
            </w:pPr>
            <w:r w:rsidRPr="0097536F">
              <w:rPr>
                <w:rFonts w:ascii="Verdana" w:hAnsi="Verdana"/>
                <w:i/>
                <w:iCs/>
              </w:rPr>
              <w:t>Palm Sunday</w:t>
            </w:r>
          </w:p>
          <w:p w14:paraId="40847E1A" w14:textId="5314E30F" w:rsidR="0097536F" w:rsidRPr="003214CA" w:rsidRDefault="0097536F" w:rsidP="0097536F">
            <w:pPr>
              <w:rPr>
                <w:rFonts w:ascii="Verdana" w:hAnsi="Verdana"/>
                <w:highlight w:val="lightGray"/>
              </w:rPr>
            </w:pP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FFFFFF" w:themeFill="background1"/>
          </w:tcPr>
          <w:p w14:paraId="2D80E28F" w14:textId="77777777" w:rsidR="00CC0C40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9:00 Quilting</w:t>
            </w:r>
          </w:p>
          <w:p w14:paraId="0BCCD8B7" w14:textId="77777777" w:rsidR="00CC1FEE" w:rsidRDefault="00CC1FEE" w:rsidP="0097536F">
            <w:pPr>
              <w:rPr>
                <w:rFonts w:ascii="Verdana" w:hAnsi="Verdana"/>
              </w:rPr>
            </w:pPr>
          </w:p>
          <w:p w14:paraId="35E677F3" w14:textId="5EDEF89D" w:rsidR="00CC1FEE" w:rsidRPr="00CC0C40" w:rsidRDefault="00CC1FEE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Pasty Bake Orders Begin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FFFFFF" w:themeFill="background1"/>
          </w:tcPr>
          <w:p w14:paraId="1193D19D" w14:textId="77777777" w:rsidR="0097536F" w:rsidRDefault="007B6664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1:00 Staff Meeting</w:t>
            </w:r>
          </w:p>
          <w:p w14:paraId="65946A36" w14:textId="470BC913" w:rsidR="00CC1FEE" w:rsidRPr="003214CA" w:rsidRDefault="00CC1FEE" w:rsidP="0097536F">
            <w:pPr>
              <w:rPr>
                <w:rFonts w:ascii="Verdana" w:hAnsi="Verdana"/>
                <w:highlight w:val="lightGray"/>
              </w:rPr>
            </w:pPr>
            <w:r>
              <w:rPr>
                <w:rFonts w:ascii="Verdana" w:hAnsi="Verdana"/>
              </w:rPr>
              <w:t>6:30 Sabbatical Steering Committee Meeting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467654A6" w14:textId="6763B055" w:rsidR="0097536F" w:rsidRPr="007657A0" w:rsidRDefault="0097536F" w:rsidP="0097536F">
            <w:pPr>
              <w:rPr>
                <w:rFonts w:ascii="Verdana" w:hAnsi="Verdana"/>
              </w:rPr>
            </w:pPr>
            <w:r w:rsidRPr="007657A0">
              <w:rPr>
                <w:rFonts w:ascii="Verdana" w:hAnsi="Verdana"/>
              </w:rPr>
              <w:t>8:30 Bible Study</w:t>
            </w:r>
          </w:p>
          <w:p w14:paraId="6688D5A8" w14:textId="658240CB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10:00 Lee Center</w:t>
            </w:r>
          </w:p>
          <w:p w14:paraId="50FC8A01" w14:textId="327EA241" w:rsidR="00FD7017" w:rsidRDefault="00FD7017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NO Confirmation</w:t>
            </w:r>
          </w:p>
          <w:p w14:paraId="09BB77A8" w14:textId="1EAA0BC3" w:rsidR="0097536F" w:rsidRPr="007657A0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7:</w:t>
            </w:r>
            <w:r w:rsidR="007B6664">
              <w:rPr>
                <w:rFonts w:ascii="Verdana" w:hAnsi="Verdana"/>
              </w:rPr>
              <w:t>00</w:t>
            </w:r>
            <w:r>
              <w:rPr>
                <w:rFonts w:ascii="Verdana" w:hAnsi="Verdana"/>
              </w:rPr>
              <w:t xml:space="preserve"> Choir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66B8E07F" w14:textId="4A525BCC" w:rsidR="004A06E4" w:rsidRDefault="00CC0C40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6</w:t>
            </w:r>
            <w:r w:rsidR="007B6664">
              <w:rPr>
                <w:rFonts w:ascii="Verdana" w:hAnsi="Verdana"/>
              </w:rPr>
              <w:t>:30 Maundy Thursday Service</w:t>
            </w:r>
            <w:r w:rsidR="00CC1FEE">
              <w:rPr>
                <w:rFonts w:ascii="Verdana" w:hAnsi="Verdana"/>
              </w:rPr>
              <w:t xml:space="preserve"> with </w:t>
            </w:r>
            <w:r>
              <w:rPr>
                <w:rFonts w:ascii="Verdana" w:hAnsi="Verdana"/>
              </w:rPr>
              <w:t>5</w:t>
            </w:r>
            <w:r w:rsidRPr="00CC0C40">
              <w:rPr>
                <w:rFonts w:ascii="Verdana" w:hAnsi="Verdana"/>
                <w:vertAlign w:val="superscript"/>
              </w:rPr>
              <w:t>th</w:t>
            </w:r>
            <w:r>
              <w:rPr>
                <w:rFonts w:ascii="Verdana" w:hAnsi="Verdana"/>
              </w:rPr>
              <w:t xml:space="preserve"> Grade First Communion</w:t>
            </w:r>
          </w:p>
          <w:p w14:paraId="790A9F14" w14:textId="77777777" w:rsidR="004A06E4" w:rsidRDefault="004A06E4" w:rsidP="0097536F">
            <w:pPr>
              <w:rPr>
                <w:rFonts w:ascii="Verdana" w:hAnsi="Verdana"/>
              </w:rPr>
            </w:pPr>
          </w:p>
          <w:p w14:paraId="6EFE1471" w14:textId="77777777" w:rsidR="004A06E4" w:rsidRDefault="004A06E4" w:rsidP="0097536F">
            <w:pPr>
              <w:rPr>
                <w:rFonts w:ascii="Verdana" w:hAnsi="Verdana"/>
              </w:rPr>
            </w:pPr>
          </w:p>
          <w:p w14:paraId="77EA19EE" w14:textId="42A3677E" w:rsidR="004A06E4" w:rsidRPr="004A06E4" w:rsidRDefault="004A06E4" w:rsidP="0097536F">
            <w:pPr>
              <w:rPr>
                <w:rFonts w:ascii="Verdana" w:hAnsi="Verdana"/>
                <w:i/>
                <w:iCs/>
              </w:rPr>
            </w:pPr>
            <w:r w:rsidRPr="004A06E4">
              <w:rPr>
                <w:rFonts w:ascii="Verdana" w:hAnsi="Verdana"/>
                <w:i/>
                <w:iCs/>
              </w:rPr>
              <w:t>Maundy Thursday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24009893" w14:textId="77777777" w:rsidR="0097536F" w:rsidRDefault="007B6664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6:30 Good Friday Service</w:t>
            </w:r>
          </w:p>
          <w:p w14:paraId="3D2A22B1" w14:textId="77777777" w:rsidR="007613B7" w:rsidRDefault="007613B7" w:rsidP="0097536F">
            <w:pPr>
              <w:rPr>
                <w:rFonts w:ascii="Verdana" w:hAnsi="Verdana"/>
              </w:rPr>
            </w:pPr>
          </w:p>
          <w:p w14:paraId="7A2BA20C" w14:textId="77777777" w:rsidR="007B6664" w:rsidRDefault="007B6664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Easter Vigil </w:t>
            </w:r>
            <w:r w:rsidR="004A06E4">
              <w:rPr>
                <w:rFonts w:ascii="Verdana" w:hAnsi="Verdana"/>
              </w:rPr>
              <w:t>begins 7:30</w:t>
            </w:r>
          </w:p>
          <w:p w14:paraId="2358EC0B" w14:textId="77777777" w:rsidR="004A06E4" w:rsidRDefault="004A06E4" w:rsidP="0097536F">
            <w:pPr>
              <w:rPr>
                <w:rFonts w:ascii="Verdana" w:hAnsi="Verdana"/>
              </w:rPr>
            </w:pPr>
          </w:p>
          <w:p w14:paraId="00BD4418" w14:textId="77777777" w:rsidR="004A06E4" w:rsidRDefault="004A06E4" w:rsidP="0097536F">
            <w:pPr>
              <w:rPr>
                <w:rFonts w:ascii="Verdana" w:hAnsi="Verdana"/>
              </w:rPr>
            </w:pPr>
          </w:p>
          <w:p w14:paraId="6AF1BE9D" w14:textId="6872AAE5" w:rsidR="004A06E4" w:rsidRPr="004A06E4" w:rsidRDefault="004A06E4" w:rsidP="0097536F">
            <w:pPr>
              <w:rPr>
                <w:rFonts w:ascii="Verdana" w:hAnsi="Verdana"/>
                <w:i/>
                <w:iCs/>
              </w:rPr>
            </w:pPr>
            <w:r w:rsidRPr="004A06E4">
              <w:rPr>
                <w:rFonts w:ascii="Verdana" w:hAnsi="Verdana"/>
                <w:i/>
                <w:iCs/>
              </w:rPr>
              <w:t>Good Friday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3364DF72" w14:textId="77777777" w:rsidR="007613B7" w:rsidRDefault="007613B7" w:rsidP="0097536F">
            <w:pPr>
              <w:rPr>
                <w:rFonts w:ascii="Verdana" w:hAnsi="Verdana"/>
              </w:rPr>
            </w:pPr>
          </w:p>
          <w:p w14:paraId="1ACAB357" w14:textId="77777777" w:rsidR="007613B7" w:rsidRDefault="007613B7" w:rsidP="0097536F">
            <w:pPr>
              <w:rPr>
                <w:rFonts w:ascii="Verdana" w:hAnsi="Verdana"/>
              </w:rPr>
            </w:pPr>
          </w:p>
          <w:p w14:paraId="7CBCEAD3" w14:textId="7B15D266" w:rsidR="0097536F" w:rsidRDefault="007B6664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Easter Vigil </w:t>
            </w:r>
            <w:r w:rsidR="004A06E4">
              <w:rPr>
                <w:rFonts w:ascii="Verdana" w:hAnsi="Verdana"/>
              </w:rPr>
              <w:t>ends 7:</w:t>
            </w:r>
            <w:r w:rsidR="00CC1FEE">
              <w:rPr>
                <w:rFonts w:ascii="Verdana" w:hAnsi="Verdana"/>
              </w:rPr>
              <w:t>0</w:t>
            </w:r>
            <w:r w:rsidR="004A06E4">
              <w:rPr>
                <w:rFonts w:ascii="Verdana" w:hAnsi="Verdana"/>
              </w:rPr>
              <w:t>0</w:t>
            </w:r>
          </w:p>
          <w:p w14:paraId="158B8A4F" w14:textId="77777777" w:rsidR="004A06E4" w:rsidRDefault="004A06E4" w:rsidP="0097536F">
            <w:pPr>
              <w:rPr>
                <w:rFonts w:ascii="Verdana" w:hAnsi="Verdana"/>
              </w:rPr>
            </w:pPr>
          </w:p>
          <w:p w14:paraId="0D1207DC" w14:textId="77777777" w:rsidR="004A06E4" w:rsidRDefault="004A06E4" w:rsidP="0097536F">
            <w:pPr>
              <w:rPr>
                <w:rFonts w:ascii="Verdana" w:hAnsi="Verdana"/>
              </w:rPr>
            </w:pPr>
          </w:p>
          <w:p w14:paraId="572A7050" w14:textId="5F5BF8CC" w:rsidR="004A06E4" w:rsidRPr="004A06E4" w:rsidRDefault="004A06E4" w:rsidP="0097536F">
            <w:pPr>
              <w:rPr>
                <w:rFonts w:ascii="Verdana" w:hAnsi="Verdana"/>
                <w:i/>
                <w:iCs/>
              </w:rPr>
            </w:pPr>
            <w:r w:rsidRPr="004A06E4">
              <w:rPr>
                <w:rFonts w:ascii="Verdana" w:hAnsi="Verdana"/>
                <w:i/>
                <w:iCs/>
              </w:rPr>
              <w:t>Holy Saturday</w:t>
            </w:r>
          </w:p>
        </w:tc>
      </w:tr>
      <w:tr w:rsidR="0097536F" w:rsidRPr="000668E9" w14:paraId="5D49DB1B" w14:textId="77777777" w:rsidTr="00B17331">
        <w:trPr>
          <w:trHeight w:val="255"/>
        </w:trPr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7BDDB0D7" w14:textId="5D2BD4E9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9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02D6216B" w14:textId="45B5D615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6BCCBC57" w14:textId="69E70538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11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286257D6" w14:textId="61868D9B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12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5FD06B75" w14:textId="7EFFD913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13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59B7429E" w14:textId="3FF6C3AE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14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66837C71" w14:textId="6AE25FD2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15</w:t>
            </w:r>
          </w:p>
        </w:tc>
      </w:tr>
      <w:tr w:rsidR="0097536F" w:rsidRPr="007657A0" w14:paraId="6A7CA009" w14:textId="77777777" w:rsidTr="00B17331">
        <w:trPr>
          <w:trHeight w:hRule="exact" w:val="1525"/>
        </w:trPr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081E00C3" w14:textId="05713B47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9:00 Easter Service</w:t>
            </w:r>
            <w:r w:rsidR="00CC0C40">
              <w:rPr>
                <w:rFonts w:ascii="Verdana" w:hAnsi="Verdana"/>
              </w:rPr>
              <w:t xml:space="preserve"> &amp; Communion </w:t>
            </w:r>
          </w:p>
          <w:p w14:paraId="17B3F4B7" w14:textId="55713E2B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10:00 </w:t>
            </w:r>
            <w:r w:rsidR="004A06E4">
              <w:rPr>
                <w:rFonts w:ascii="Verdana" w:hAnsi="Verdana"/>
              </w:rPr>
              <w:t>Brunch</w:t>
            </w:r>
            <w:r>
              <w:rPr>
                <w:rFonts w:ascii="Verdana" w:hAnsi="Verdana"/>
              </w:rPr>
              <w:t xml:space="preserve"> &amp; Fellowship</w:t>
            </w:r>
          </w:p>
          <w:p w14:paraId="5F0A693A" w14:textId="244BDCC3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10:45 Easter Service</w:t>
            </w:r>
            <w:r w:rsidR="00CC0C40">
              <w:rPr>
                <w:rFonts w:ascii="Verdana" w:hAnsi="Verdana"/>
              </w:rPr>
              <w:t xml:space="preserve"> &amp; Communion</w:t>
            </w:r>
          </w:p>
          <w:p w14:paraId="756795C3" w14:textId="76B74C6B" w:rsidR="0097536F" w:rsidRPr="0097536F" w:rsidRDefault="0097536F" w:rsidP="0097536F">
            <w:pPr>
              <w:rPr>
                <w:rFonts w:ascii="Verdana" w:hAnsi="Verdana"/>
                <w:i/>
                <w:iCs/>
              </w:rPr>
            </w:pPr>
            <w:r w:rsidRPr="0097536F">
              <w:rPr>
                <w:rFonts w:ascii="Verdana" w:hAnsi="Verdana"/>
                <w:i/>
                <w:iCs/>
              </w:rPr>
              <w:t>Easter Sunday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43888D7D" w14:textId="77777777" w:rsidR="00246407" w:rsidRDefault="00246407" w:rsidP="00246407">
            <w:pPr>
              <w:jc w:val="center"/>
              <w:rPr>
                <w:rFonts w:ascii="Verdana" w:hAnsi="Verdana"/>
              </w:rPr>
            </w:pPr>
          </w:p>
          <w:p w14:paraId="21E95CD1" w14:textId="28FB9590" w:rsidR="0097536F" w:rsidRPr="007657A0" w:rsidRDefault="00CC1FEE" w:rsidP="00CC1FE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  </w:t>
            </w:r>
            <w:r w:rsidR="00246407">
              <w:rPr>
                <w:rFonts w:ascii="Verdana" w:hAnsi="Verdana"/>
              </w:rPr>
              <w:t>*Office Closed*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208C5B1E" w14:textId="43904FC3" w:rsidR="00246407" w:rsidRDefault="00246407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9:00 Quilting</w:t>
            </w:r>
          </w:p>
          <w:p w14:paraId="44C2963E" w14:textId="7E766EFA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1:00 Staff Meeting</w:t>
            </w:r>
          </w:p>
          <w:p w14:paraId="780AA8CE" w14:textId="7017437D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4:00 Property Meeting</w:t>
            </w:r>
          </w:p>
          <w:p w14:paraId="478500DB" w14:textId="1AFB905A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4:45 Foundation Meeting</w:t>
            </w:r>
          </w:p>
          <w:p w14:paraId="109A84E3" w14:textId="4BFAD056" w:rsidR="007B6664" w:rsidRPr="007657A0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6:30 Church Council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79947983" w14:textId="77777777" w:rsidR="0097536F" w:rsidRPr="007657A0" w:rsidRDefault="0097536F" w:rsidP="0097536F">
            <w:pPr>
              <w:rPr>
                <w:rFonts w:ascii="Verdana" w:hAnsi="Verdana"/>
              </w:rPr>
            </w:pPr>
            <w:r w:rsidRPr="007657A0">
              <w:rPr>
                <w:rFonts w:ascii="Verdana" w:hAnsi="Verdana"/>
              </w:rPr>
              <w:t>8:30 Bible Study</w:t>
            </w:r>
          </w:p>
          <w:p w14:paraId="3063E460" w14:textId="0532ABF0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6:</w:t>
            </w:r>
            <w:r w:rsidR="007B6664">
              <w:rPr>
                <w:rFonts w:ascii="Verdana" w:hAnsi="Verdana"/>
              </w:rPr>
              <w:t>0</w:t>
            </w:r>
            <w:r>
              <w:rPr>
                <w:rFonts w:ascii="Verdana" w:hAnsi="Verdana"/>
              </w:rPr>
              <w:t xml:space="preserve">0 </w:t>
            </w:r>
            <w:r w:rsidR="007B6664">
              <w:rPr>
                <w:rFonts w:ascii="Verdana" w:hAnsi="Verdana"/>
              </w:rPr>
              <w:t>Handbells</w:t>
            </w:r>
          </w:p>
          <w:p w14:paraId="033D0BC6" w14:textId="731810D9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7:</w:t>
            </w:r>
            <w:r w:rsidR="007B6664">
              <w:rPr>
                <w:rFonts w:ascii="Verdana" w:hAnsi="Verdana"/>
              </w:rPr>
              <w:t>00</w:t>
            </w:r>
            <w:r>
              <w:rPr>
                <w:rFonts w:ascii="Verdana" w:hAnsi="Verdana"/>
              </w:rPr>
              <w:t xml:space="preserve"> 7</w:t>
            </w:r>
            <w:r w:rsidRPr="007657A0">
              <w:rPr>
                <w:rFonts w:ascii="Verdana" w:hAnsi="Verdana"/>
                <w:vertAlign w:val="superscript"/>
              </w:rPr>
              <w:t>th</w:t>
            </w:r>
            <w:r>
              <w:rPr>
                <w:rFonts w:ascii="Verdana" w:hAnsi="Verdana"/>
              </w:rPr>
              <w:t xml:space="preserve"> 8</w:t>
            </w:r>
            <w:r w:rsidRPr="007657A0">
              <w:rPr>
                <w:rFonts w:ascii="Verdana" w:hAnsi="Verdana"/>
                <w:vertAlign w:val="superscript"/>
              </w:rPr>
              <w:t>th</w:t>
            </w:r>
            <w:r>
              <w:rPr>
                <w:rFonts w:ascii="Verdana" w:hAnsi="Verdana"/>
              </w:rPr>
              <w:t xml:space="preserve"> &amp; 9</w:t>
            </w:r>
            <w:r w:rsidRPr="007657A0">
              <w:rPr>
                <w:rFonts w:ascii="Verdana" w:hAnsi="Verdana"/>
                <w:vertAlign w:val="superscript"/>
              </w:rPr>
              <w:t>th</w:t>
            </w:r>
            <w:r>
              <w:rPr>
                <w:rFonts w:ascii="Verdana" w:hAnsi="Verdana"/>
              </w:rPr>
              <w:t xml:space="preserve"> Grade Confirmation</w:t>
            </w:r>
          </w:p>
          <w:p w14:paraId="12E8AC78" w14:textId="424B3BBB" w:rsidR="0097536F" w:rsidRPr="007657A0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7:</w:t>
            </w:r>
            <w:r w:rsidR="007B6664">
              <w:rPr>
                <w:rFonts w:ascii="Verdana" w:hAnsi="Verdana"/>
              </w:rPr>
              <w:t>00</w:t>
            </w:r>
            <w:r>
              <w:rPr>
                <w:rFonts w:ascii="Verdana" w:hAnsi="Verdana"/>
              </w:rPr>
              <w:t xml:space="preserve"> Choir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032D2D52" w14:textId="48617FD1" w:rsidR="0097536F" w:rsidRPr="007657A0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10:00 Women’s Bible Study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77305F54" w14:textId="77777777" w:rsidR="0097536F" w:rsidRPr="007657A0" w:rsidRDefault="0097536F" w:rsidP="0097536F">
            <w:pPr>
              <w:rPr>
                <w:rFonts w:ascii="Verdana" w:hAnsi="Verdana"/>
              </w:rPr>
            </w:pP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15C610BB" w14:textId="002DE436" w:rsidR="0097536F" w:rsidRPr="007B6664" w:rsidRDefault="0097536F" w:rsidP="0097536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97536F" w:rsidRPr="000668E9" w14:paraId="3465DE68" w14:textId="77777777" w:rsidTr="00B17331">
        <w:trPr>
          <w:trHeight w:val="237"/>
        </w:trPr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4A146BC2" w14:textId="289867CF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 w:rsidRPr="000668E9">
              <w:rPr>
                <w:rFonts w:ascii="Verdana" w:hAnsi="Verdana"/>
              </w:rPr>
              <w:fldChar w:fldCharType="begin"/>
            </w:r>
            <w:r w:rsidRPr="000668E9">
              <w:rPr>
                <w:rFonts w:ascii="Verdana" w:hAnsi="Verdana"/>
              </w:rPr>
              <w:instrText xml:space="preserve"> =G4+1 </w:instrText>
            </w:r>
            <w:r w:rsidRPr="000668E9">
              <w:rPr>
                <w:rFonts w:ascii="Verdana" w:hAnsi="Verdana"/>
              </w:rPr>
              <w:fldChar w:fldCharType="separate"/>
            </w:r>
            <w:r w:rsidRPr="000668E9">
              <w:rPr>
                <w:rFonts w:ascii="Verdana" w:hAnsi="Verdana"/>
                <w:noProof/>
              </w:rPr>
              <w:t>1</w:t>
            </w:r>
            <w:r w:rsidRPr="000668E9">
              <w:rPr>
                <w:rFonts w:ascii="Verdana" w:hAnsi="Verdana"/>
              </w:rPr>
              <w:fldChar w:fldCharType="end"/>
            </w:r>
            <w:r>
              <w:rPr>
                <w:rFonts w:ascii="Verdana" w:hAnsi="Verdana"/>
              </w:rPr>
              <w:t>6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0C76E04D" w14:textId="07B6ADF0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17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47878FE3" w14:textId="32876BD7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18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36A7CDDC" w14:textId="19726E40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19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5E9134F5" w14:textId="343C1AC0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20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03A97226" w14:textId="70203B86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21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168CD8CD" w14:textId="2BCDC7A5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22</w:t>
            </w:r>
          </w:p>
        </w:tc>
      </w:tr>
      <w:tr w:rsidR="0097536F" w:rsidRPr="007657A0" w14:paraId="7C14BB35" w14:textId="77777777" w:rsidTr="00B17331">
        <w:trPr>
          <w:trHeight w:hRule="exact" w:val="1710"/>
        </w:trPr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3FEB514A" w14:textId="58F36DFE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9:00 Worship</w:t>
            </w:r>
            <w:r w:rsidR="004A06E4">
              <w:rPr>
                <w:rFonts w:ascii="Verdana" w:hAnsi="Verdana"/>
              </w:rPr>
              <w:t xml:space="preserve"> &amp; Communion</w:t>
            </w:r>
          </w:p>
          <w:p w14:paraId="419A630B" w14:textId="77777777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9:20 Sunday School</w:t>
            </w:r>
          </w:p>
          <w:p w14:paraId="5AD66AB2" w14:textId="4EA7E699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10:00 Coffee &amp; Fellowship</w:t>
            </w:r>
            <w:r w:rsidR="00CC1FEE">
              <w:rPr>
                <w:rFonts w:ascii="Verdana" w:hAnsi="Verdana"/>
              </w:rPr>
              <w:t>, Farewell to Sarah Garness</w:t>
            </w:r>
          </w:p>
          <w:p w14:paraId="4311FC85" w14:textId="2113F482" w:rsidR="0097536F" w:rsidRPr="007657A0" w:rsidRDefault="0097536F" w:rsidP="0097536F">
            <w:pPr>
              <w:rPr>
                <w:rFonts w:ascii="Verdana" w:hAnsi="Verdana"/>
              </w:rPr>
            </w:pP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241151C2" w14:textId="50816DEF" w:rsidR="0097536F" w:rsidRPr="007657A0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9:00 Quilting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42FFAA4F" w14:textId="77777777" w:rsidR="0097536F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1:00 Staff Meeting</w:t>
            </w:r>
          </w:p>
          <w:p w14:paraId="477A5857" w14:textId="344F642E" w:rsidR="0097536F" w:rsidRPr="007657A0" w:rsidRDefault="007B6664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1:00 Mission Action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6A83B20B" w14:textId="31B5F024" w:rsidR="0097536F" w:rsidRDefault="0097536F" w:rsidP="0097536F">
            <w:pPr>
              <w:rPr>
                <w:rFonts w:ascii="Verdana" w:hAnsi="Verdana"/>
              </w:rPr>
            </w:pPr>
            <w:r w:rsidRPr="007657A0">
              <w:rPr>
                <w:rFonts w:ascii="Verdana" w:hAnsi="Verdana"/>
              </w:rPr>
              <w:t>8:30 Bible Study</w:t>
            </w:r>
          </w:p>
          <w:p w14:paraId="0E3F33DE" w14:textId="14AC59FE" w:rsidR="00CC1FEE" w:rsidRPr="007657A0" w:rsidRDefault="00CC1FEE" w:rsidP="00CC1FE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10:00 Pasty Bake</w:t>
            </w:r>
            <w:r>
              <w:rPr>
                <w:rFonts w:ascii="Verdana" w:hAnsi="Verdana"/>
              </w:rPr>
              <w:t xml:space="preserve"> Prep</w:t>
            </w:r>
          </w:p>
          <w:p w14:paraId="3CD07D77" w14:textId="77777777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6:00 Handbells</w:t>
            </w:r>
          </w:p>
          <w:p w14:paraId="256A147A" w14:textId="77777777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7:00 7</w:t>
            </w:r>
            <w:r w:rsidRPr="007657A0">
              <w:rPr>
                <w:rFonts w:ascii="Verdana" w:hAnsi="Verdana"/>
                <w:vertAlign w:val="superscript"/>
              </w:rPr>
              <w:t>th</w:t>
            </w:r>
            <w:r>
              <w:rPr>
                <w:rFonts w:ascii="Verdana" w:hAnsi="Verdana"/>
              </w:rPr>
              <w:t xml:space="preserve"> 8</w:t>
            </w:r>
            <w:r w:rsidRPr="007657A0">
              <w:rPr>
                <w:rFonts w:ascii="Verdana" w:hAnsi="Verdana"/>
                <w:vertAlign w:val="superscript"/>
              </w:rPr>
              <w:t>th</w:t>
            </w:r>
            <w:r>
              <w:rPr>
                <w:rFonts w:ascii="Verdana" w:hAnsi="Verdana"/>
              </w:rPr>
              <w:t xml:space="preserve"> &amp; 9</w:t>
            </w:r>
            <w:r w:rsidRPr="007657A0">
              <w:rPr>
                <w:rFonts w:ascii="Verdana" w:hAnsi="Verdana"/>
                <w:vertAlign w:val="superscript"/>
              </w:rPr>
              <w:t>th</w:t>
            </w:r>
            <w:r>
              <w:rPr>
                <w:rFonts w:ascii="Verdana" w:hAnsi="Verdana"/>
              </w:rPr>
              <w:t xml:space="preserve"> Grade Confirmation</w:t>
            </w:r>
          </w:p>
          <w:p w14:paraId="3B9BEBC8" w14:textId="68C0F454" w:rsidR="007B6664" w:rsidRPr="007657A0" w:rsidRDefault="007B6664" w:rsidP="00CC1FE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7:00 Choir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627E95AC" w14:textId="6C4B27BD" w:rsidR="00CC1FEE" w:rsidRPr="007657A0" w:rsidRDefault="00CC1FEE" w:rsidP="00CC1FE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7</w:t>
            </w:r>
            <w:r>
              <w:rPr>
                <w:rFonts w:ascii="Verdana" w:hAnsi="Verdana"/>
              </w:rPr>
              <w:t>:00</w:t>
            </w:r>
            <w:r>
              <w:rPr>
                <w:rFonts w:ascii="Verdana" w:hAnsi="Verdana"/>
              </w:rPr>
              <w:t>am</w:t>
            </w:r>
            <w:r>
              <w:rPr>
                <w:rFonts w:ascii="Verdana" w:hAnsi="Verdana"/>
              </w:rPr>
              <w:t xml:space="preserve"> Pasty Bake</w:t>
            </w:r>
            <w:r>
              <w:rPr>
                <w:rFonts w:ascii="Verdana" w:hAnsi="Verdana"/>
              </w:rPr>
              <w:t xml:space="preserve"> Baking</w:t>
            </w:r>
          </w:p>
          <w:p w14:paraId="3A606951" w14:textId="76E00D81" w:rsidR="00CC1FEE" w:rsidRDefault="00CC1FEE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1-4pm Pasty Bake Order Pick-up</w:t>
            </w:r>
          </w:p>
          <w:p w14:paraId="7FF97E83" w14:textId="77777777" w:rsidR="00CC1FEE" w:rsidRDefault="00CC1FEE" w:rsidP="0097536F">
            <w:pPr>
              <w:rPr>
                <w:rFonts w:ascii="Verdana" w:hAnsi="Verdana"/>
              </w:rPr>
            </w:pPr>
          </w:p>
          <w:p w14:paraId="375F8086" w14:textId="1FB50E7C" w:rsidR="0097536F" w:rsidRDefault="007B6664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VOICE Submission Deadline</w:t>
            </w:r>
          </w:p>
          <w:p w14:paraId="52B90F14" w14:textId="77777777" w:rsidR="007B6664" w:rsidRDefault="007B6664" w:rsidP="0097536F">
            <w:pPr>
              <w:rPr>
                <w:rFonts w:ascii="Verdana" w:hAnsi="Verdana"/>
              </w:rPr>
            </w:pPr>
          </w:p>
          <w:p w14:paraId="67B119E4" w14:textId="33052364" w:rsidR="007B6664" w:rsidRPr="007657A0" w:rsidRDefault="007B6664" w:rsidP="0097536F">
            <w:pPr>
              <w:rPr>
                <w:rFonts w:ascii="Verdana" w:hAnsi="Verdana"/>
              </w:rPr>
            </w:pP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1A86E328" w14:textId="28156A40" w:rsidR="0097536F" w:rsidRDefault="0097536F" w:rsidP="0097536F">
            <w:pPr>
              <w:rPr>
                <w:rFonts w:ascii="Verdana" w:hAnsi="Verdana"/>
                <w:i/>
                <w:iCs/>
              </w:rPr>
            </w:pPr>
          </w:p>
          <w:p w14:paraId="017A7898" w14:textId="5D258C5D" w:rsidR="0097536F" w:rsidRDefault="0097536F" w:rsidP="0097536F">
            <w:pPr>
              <w:rPr>
                <w:rFonts w:ascii="Verdana" w:hAnsi="Verdana"/>
                <w:i/>
                <w:iCs/>
              </w:rPr>
            </w:pPr>
          </w:p>
          <w:p w14:paraId="59624BC1" w14:textId="77777777" w:rsidR="0097536F" w:rsidRDefault="0097536F" w:rsidP="0097536F">
            <w:pPr>
              <w:rPr>
                <w:rFonts w:ascii="Verdana" w:hAnsi="Verdana"/>
                <w:i/>
                <w:iCs/>
              </w:rPr>
            </w:pPr>
          </w:p>
          <w:p w14:paraId="644CB219" w14:textId="77777777" w:rsidR="0097536F" w:rsidRDefault="0097536F" w:rsidP="0097536F">
            <w:pPr>
              <w:rPr>
                <w:rFonts w:ascii="Verdana" w:hAnsi="Verdana"/>
                <w:i/>
                <w:iCs/>
              </w:rPr>
            </w:pPr>
          </w:p>
          <w:p w14:paraId="103B2F8D" w14:textId="4A886A3E" w:rsidR="0097536F" w:rsidRPr="00A7796D" w:rsidRDefault="0097536F" w:rsidP="0097536F">
            <w:pPr>
              <w:rPr>
                <w:rFonts w:ascii="Verdana" w:hAnsi="Verdana"/>
                <w:i/>
                <w:iCs/>
              </w:rPr>
            </w:pP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499BE108" w14:textId="355BFA89" w:rsidR="0097536F" w:rsidRPr="007657A0" w:rsidRDefault="0097536F" w:rsidP="0097536F">
            <w:pPr>
              <w:rPr>
                <w:rFonts w:ascii="Verdana" w:hAnsi="Verdana"/>
              </w:rPr>
            </w:pPr>
            <w:r>
              <w:rPr>
                <w:rFonts w:ascii="Verdana" w:hAnsi="Verdana"/>
                <w:noProof/>
              </w:rPr>
              <w:drawing>
                <wp:anchor distT="0" distB="0" distL="114300" distR="114300" simplePos="0" relativeHeight="251660288" behindDoc="1" locked="0" layoutInCell="1" allowOverlap="1" wp14:anchorId="4AF01447" wp14:editId="6812F3A5">
                  <wp:simplePos x="0" y="0"/>
                  <wp:positionH relativeFrom="column">
                    <wp:posOffset>-1837055</wp:posOffset>
                  </wp:positionH>
                  <wp:positionV relativeFrom="page">
                    <wp:posOffset>-1079500</wp:posOffset>
                  </wp:positionV>
                  <wp:extent cx="3336925" cy="3319145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11">
                            <a:lum bright="70000" contrast="-7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6925" cy="331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7536F" w:rsidRPr="007657A0" w14:paraId="4F57A8EA" w14:textId="77777777" w:rsidTr="00B17331">
        <w:trPr>
          <w:trHeight w:val="227"/>
        </w:trPr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425ECF26" w14:textId="06D82939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23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4A3DB80D" w14:textId="4899F149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24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3CCA9CFF" w14:textId="082CDAA3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25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43F5A70C" w14:textId="5D5AF857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26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42164AFB" w14:textId="2BA2ADD7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27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6C474DEE" w14:textId="63C97E16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28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06859FFF" w14:textId="6D42B226" w:rsidR="0097536F" w:rsidRPr="000668E9" w:rsidRDefault="0097536F" w:rsidP="0097536F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29</w:t>
            </w:r>
          </w:p>
        </w:tc>
      </w:tr>
      <w:tr w:rsidR="007B6664" w:rsidRPr="007657A0" w14:paraId="7B08F142" w14:textId="77777777" w:rsidTr="00B17331">
        <w:trPr>
          <w:trHeight w:hRule="exact" w:val="1692"/>
        </w:trPr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0D4BFD03" w14:textId="1CE6AFD0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9:00 Worship </w:t>
            </w:r>
          </w:p>
          <w:p w14:paraId="37360381" w14:textId="77777777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9:20 Sunday School</w:t>
            </w:r>
          </w:p>
          <w:p w14:paraId="2E31342C" w14:textId="77777777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10:00 Coffee &amp; Fellowship</w:t>
            </w:r>
          </w:p>
          <w:p w14:paraId="70F80A72" w14:textId="6E609A39" w:rsidR="007B6664" w:rsidRPr="007657A0" w:rsidRDefault="007B6664" w:rsidP="007B6664">
            <w:pPr>
              <w:rPr>
                <w:rFonts w:ascii="Verdana" w:hAnsi="Verdana"/>
              </w:rPr>
            </w:pP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05FEA7E7" w14:textId="77777777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9:00 Quilting</w:t>
            </w:r>
          </w:p>
          <w:p w14:paraId="3ED83E1E" w14:textId="77777777" w:rsidR="007B6664" w:rsidRDefault="007B6664" w:rsidP="007B6664">
            <w:pPr>
              <w:rPr>
                <w:rFonts w:ascii="Verdana" w:hAnsi="Verdana"/>
                <w:i/>
                <w:iCs/>
              </w:rPr>
            </w:pPr>
          </w:p>
          <w:p w14:paraId="4300B6B4" w14:textId="77777777" w:rsidR="007B6664" w:rsidRDefault="007B6664" w:rsidP="007B6664">
            <w:pPr>
              <w:rPr>
                <w:rFonts w:ascii="Verdana" w:hAnsi="Verdana"/>
                <w:i/>
                <w:iCs/>
              </w:rPr>
            </w:pPr>
          </w:p>
          <w:p w14:paraId="76B5B7C3" w14:textId="0B096469" w:rsidR="007B6664" w:rsidRPr="007B6664" w:rsidRDefault="007B6664" w:rsidP="007B6664">
            <w:pPr>
              <w:rPr>
                <w:rFonts w:ascii="Verdana" w:hAnsi="Verdana"/>
              </w:rPr>
            </w:pP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4A97DFD2" w14:textId="77777777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11:30 Hymn Planning</w:t>
            </w:r>
          </w:p>
          <w:p w14:paraId="3F725607" w14:textId="36BD6DE3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1:00 Staff Meeting</w:t>
            </w:r>
          </w:p>
          <w:p w14:paraId="3457B9E3" w14:textId="60444950" w:rsidR="007B6664" w:rsidRPr="007657A0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6:30 Worship Committee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7B802F6C" w14:textId="77777777" w:rsidR="00CC1FEE" w:rsidRDefault="007B6664" w:rsidP="007B6664">
            <w:pPr>
              <w:rPr>
                <w:rFonts w:ascii="Verdana" w:hAnsi="Verdana"/>
              </w:rPr>
            </w:pPr>
            <w:r w:rsidRPr="007657A0">
              <w:rPr>
                <w:rFonts w:ascii="Verdana" w:hAnsi="Verdana"/>
              </w:rPr>
              <w:t>8:30 Bible Study</w:t>
            </w:r>
          </w:p>
          <w:p w14:paraId="21F2085D" w14:textId="77777777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6:00 Handbells</w:t>
            </w:r>
          </w:p>
          <w:p w14:paraId="5D379440" w14:textId="77777777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7:00 7</w:t>
            </w:r>
            <w:r w:rsidRPr="007657A0">
              <w:rPr>
                <w:rFonts w:ascii="Verdana" w:hAnsi="Verdana"/>
                <w:vertAlign w:val="superscript"/>
              </w:rPr>
              <w:t>th</w:t>
            </w:r>
            <w:r>
              <w:rPr>
                <w:rFonts w:ascii="Verdana" w:hAnsi="Verdana"/>
              </w:rPr>
              <w:t xml:space="preserve"> 8</w:t>
            </w:r>
            <w:r w:rsidRPr="007657A0">
              <w:rPr>
                <w:rFonts w:ascii="Verdana" w:hAnsi="Verdana"/>
                <w:vertAlign w:val="superscript"/>
              </w:rPr>
              <w:t>th</w:t>
            </w:r>
            <w:r>
              <w:rPr>
                <w:rFonts w:ascii="Verdana" w:hAnsi="Verdana"/>
              </w:rPr>
              <w:t xml:space="preserve"> &amp; 9</w:t>
            </w:r>
            <w:r w:rsidRPr="007657A0">
              <w:rPr>
                <w:rFonts w:ascii="Verdana" w:hAnsi="Verdana"/>
                <w:vertAlign w:val="superscript"/>
              </w:rPr>
              <w:t>th</w:t>
            </w:r>
            <w:r>
              <w:rPr>
                <w:rFonts w:ascii="Verdana" w:hAnsi="Verdana"/>
              </w:rPr>
              <w:t xml:space="preserve"> Grade Confirmation</w:t>
            </w:r>
          </w:p>
          <w:p w14:paraId="383F4B7E" w14:textId="77777777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7:00 Choir</w:t>
            </w:r>
          </w:p>
          <w:p w14:paraId="248311A8" w14:textId="68E7DC0F" w:rsidR="007B6664" w:rsidRPr="007657A0" w:rsidRDefault="007B6664" w:rsidP="007B6664">
            <w:pPr>
              <w:rPr>
                <w:rFonts w:ascii="Verdana" w:hAnsi="Verdana"/>
              </w:rPr>
            </w:pP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53492BDA" w14:textId="3397540D" w:rsidR="007B6664" w:rsidRPr="007657A0" w:rsidRDefault="007B6664" w:rsidP="007B6664">
            <w:pPr>
              <w:rPr>
                <w:rFonts w:ascii="Verdana" w:hAnsi="Verdana"/>
              </w:rPr>
            </w:pP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0FD65AB5" w14:textId="77777777" w:rsidR="007613B7" w:rsidRDefault="007613B7" w:rsidP="007B6664">
            <w:pPr>
              <w:rPr>
                <w:rFonts w:ascii="Verdana" w:hAnsi="Verdana"/>
              </w:rPr>
            </w:pPr>
          </w:p>
          <w:p w14:paraId="39243186" w14:textId="3A19EE43" w:rsidR="007B6664" w:rsidRPr="007657A0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Synod Assembly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37F4363A" w14:textId="77777777" w:rsidR="007613B7" w:rsidRDefault="007613B7" w:rsidP="007B6664">
            <w:pPr>
              <w:rPr>
                <w:rFonts w:ascii="Verdana" w:hAnsi="Verdana"/>
              </w:rPr>
            </w:pPr>
          </w:p>
          <w:p w14:paraId="3C8CA7AA" w14:textId="2D62877B" w:rsidR="007B6664" w:rsidRPr="007657A0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Synod Assembly</w:t>
            </w:r>
          </w:p>
        </w:tc>
      </w:tr>
      <w:tr w:rsidR="007B6664" w:rsidRPr="007657A0" w14:paraId="026982D7" w14:textId="77777777" w:rsidTr="0097536F">
        <w:trPr>
          <w:trHeight w:val="227"/>
        </w:trPr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</w:tcPr>
          <w:p w14:paraId="211C5C47" w14:textId="06F6ABB9" w:rsidR="007B6664" w:rsidRPr="000668E9" w:rsidRDefault="007B6664" w:rsidP="007B6664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30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F2F2F2" w:themeFill="background1" w:themeFillShade="F2"/>
          </w:tcPr>
          <w:p w14:paraId="580CC777" w14:textId="03235B03" w:rsidR="007B6664" w:rsidRPr="000668E9" w:rsidRDefault="00CC1FEE" w:rsidP="007B6664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        </w:t>
            </w:r>
            <w:r w:rsidR="007B6664">
              <w:rPr>
                <w:rFonts w:ascii="Verdana" w:hAnsi="Verdana"/>
              </w:rPr>
              <w:t>1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F2F2F2" w:themeFill="background1" w:themeFillShade="F2"/>
          </w:tcPr>
          <w:p w14:paraId="7D4CF87E" w14:textId="73250B9E" w:rsidR="007B6664" w:rsidRPr="000668E9" w:rsidRDefault="007B6664" w:rsidP="007B6664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F2F2F2" w:themeFill="background1" w:themeFillShade="F2"/>
          </w:tcPr>
          <w:p w14:paraId="0CE5F8EE" w14:textId="07197220" w:rsidR="007B6664" w:rsidRPr="000668E9" w:rsidRDefault="007B6664" w:rsidP="007B6664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F2F2F2" w:themeFill="background1" w:themeFillShade="F2"/>
          </w:tcPr>
          <w:p w14:paraId="6D8B7F60" w14:textId="726A87A0" w:rsidR="007B6664" w:rsidRPr="000668E9" w:rsidRDefault="007B6664" w:rsidP="007B6664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4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F2F2F2" w:themeFill="background1" w:themeFillShade="F2"/>
          </w:tcPr>
          <w:p w14:paraId="1BA27991" w14:textId="265E1702" w:rsidR="007B6664" w:rsidRPr="000668E9" w:rsidRDefault="007B6664" w:rsidP="007B6664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</w:t>
            </w:r>
          </w:p>
        </w:tc>
        <w:tc>
          <w:tcPr>
            <w:tcW w:w="2672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F2F2F2" w:themeFill="background1" w:themeFillShade="F2"/>
          </w:tcPr>
          <w:p w14:paraId="431E7489" w14:textId="21B6315E" w:rsidR="007B6664" w:rsidRPr="000668E9" w:rsidRDefault="007B6664" w:rsidP="007B6664">
            <w:pPr>
              <w:pStyle w:val="Date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6</w:t>
            </w:r>
          </w:p>
        </w:tc>
      </w:tr>
      <w:tr w:rsidR="007B6664" w:rsidRPr="007657A0" w14:paraId="2CD62008" w14:textId="77777777" w:rsidTr="00CC1FEE">
        <w:trPr>
          <w:trHeight w:hRule="exact" w:val="1692"/>
        </w:trPr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</w:tcPr>
          <w:p w14:paraId="33E960CA" w14:textId="0D60F5D7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9:00 Worship</w:t>
            </w:r>
            <w:r w:rsidR="004A06E4">
              <w:rPr>
                <w:rFonts w:ascii="Verdana" w:hAnsi="Verdana"/>
              </w:rPr>
              <w:t xml:space="preserve"> </w:t>
            </w:r>
          </w:p>
          <w:p w14:paraId="1B32E8AC" w14:textId="77777777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9:20 Sunday School</w:t>
            </w:r>
          </w:p>
          <w:p w14:paraId="0B14C64F" w14:textId="77777777" w:rsidR="007B6664" w:rsidRDefault="007B666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10:00 Coffee &amp; Fellowship</w:t>
            </w:r>
          </w:p>
          <w:p w14:paraId="24CD2821" w14:textId="58E51731" w:rsidR="007B6664" w:rsidRPr="007657A0" w:rsidRDefault="007B6664" w:rsidP="007B6664">
            <w:pPr>
              <w:rPr>
                <w:rFonts w:ascii="Verdana" w:hAnsi="Verdana"/>
              </w:rPr>
            </w:pP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17418D20" w14:textId="77777777" w:rsidR="00246407" w:rsidRDefault="00246407" w:rsidP="007B6664">
            <w:pPr>
              <w:rPr>
                <w:rFonts w:ascii="Verdana" w:hAnsi="Verdana"/>
              </w:rPr>
            </w:pPr>
          </w:p>
          <w:p w14:paraId="1B9614CB" w14:textId="643FC6C5" w:rsidR="00246407" w:rsidRPr="00CC1FEE" w:rsidRDefault="00CC1FEE" w:rsidP="007B6664">
            <w:pPr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MAY</w:t>
            </w:r>
          </w:p>
          <w:p w14:paraId="499D9BA3" w14:textId="77777777" w:rsidR="007613B7" w:rsidRDefault="007613B7" w:rsidP="007B6664">
            <w:pPr>
              <w:rPr>
                <w:rFonts w:ascii="Verdana" w:hAnsi="Verdana"/>
              </w:rPr>
            </w:pPr>
          </w:p>
          <w:p w14:paraId="6D895267" w14:textId="695A55E2" w:rsidR="00246407" w:rsidRPr="007657A0" w:rsidRDefault="00246407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White Elephant Sale Preparations  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55B0AF27" w14:textId="77777777" w:rsidR="007B6664" w:rsidRDefault="007B6664" w:rsidP="007B6664">
            <w:pPr>
              <w:rPr>
                <w:rFonts w:ascii="Verdana" w:hAnsi="Verdana"/>
              </w:rPr>
            </w:pPr>
          </w:p>
          <w:p w14:paraId="03217907" w14:textId="77777777" w:rsidR="00246407" w:rsidRDefault="00246407" w:rsidP="007B6664">
            <w:pPr>
              <w:rPr>
                <w:rFonts w:ascii="Verdana" w:hAnsi="Verdana"/>
              </w:rPr>
            </w:pPr>
          </w:p>
          <w:p w14:paraId="6E7F3797" w14:textId="55CA2726" w:rsidR="00246407" w:rsidRDefault="00246407" w:rsidP="007B6664">
            <w:pPr>
              <w:rPr>
                <w:rFonts w:ascii="Verdana" w:hAnsi="Verdana"/>
              </w:rPr>
            </w:pPr>
          </w:p>
          <w:p w14:paraId="730B4F2B" w14:textId="3AF76CEB" w:rsidR="00246407" w:rsidRDefault="00246407" w:rsidP="007B6664">
            <w:pPr>
              <w:rPr>
                <w:rFonts w:ascii="Verdana" w:hAnsi="Verdana"/>
              </w:rPr>
            </w:pPr>
          </w:p>
          <w:p w14:paraId="482B3726" w14:textId="4CAF50FA" w:rsidR="00246407" w:rsidRPr="00246407" w:rsidRDefault="007613B7" w:rsidP="00246407">
            <w:pPr>
              <w:rPr>
                <w:rFonts w:ascii="Verdana" w:hAnsi="Verdana"/>
              </w:rPr>
            </w:pP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672FE50B" wp14:editId="3AF82AA7">
                      <wp:simplePos x="0" y="0"/>
                      <wp:positionH relativeFrom="column">
                        <wp:posOffset>-802005</wp:posOffset>
                      </wp:positionH>
                      <wp:positionV relativeFrom="paragraph">
                        <wp:posOffset>221615</wp:posOffset>
                      </wp:positionV>
                      <wp:extent cx="7058025" cy="0"/>
                      <wp:effectExtent l="0" t="76200" r="9525" b="95250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0580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22D7BC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-63.15pt;margin-top:17.45pt;width:555.75pt;height:0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" strokecolor="#0d0d0d [3069]">
                      <v:stroke endarrow="block"/>
                    </v:shape>
                  </w:pict>
                </mc:Fallback>
              </mc:AlternateContent>
            </w:r>
            <w:r w:rsidR="00246407" w:rsidRPr="00246407">
              <w:rPr>
                <w:rFonts w:ascii="Verdana" w:hAnsi="Verdana"/>
              </w:rPr>
              <w:t xml:space="preserve"> 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43B231D5" w14:textId="77777777" w:rsidR="00CC1FEE" w:rsidRDefault="00CC1FEE" w:rsidP="00CC1FEE">
            <w:pPr>
              <w:rPr>
                <w:rFonts w:ascii="Verdana" w:hAnsi="Verdana"/>
              </w:rPr>
            </w:pPr>
          </w:p>
          <w:p w14:paraId="3CEF7EDA" w14:textId="262E83AF" w:rsidR="00CC1FEE" w:rsidRPr="007657A0" w:rsidRDefault="00CC1FEE" w:rsidP="00CC1FE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10-6 White Elephant Sale Donations accepted at Memorial Building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09C77844" w14:textId="7203D9E7" w:rsidR="007B6664" w:rsidRDefault="007B6664" w:rsidP="007B6664">
            <w:pPr>
              <w:rPr>
                <w:rFonts w:ascii="Verdana" w:hAnsi="Verdana"/>
              </w:rPr>
            </w:pPr>
          </w:p>
          <w:p w14:paraId="4AE24710" w14:textId="7FF1C312" w:rsidR="004A06E4" w:rsidRPr="007657A0" w:rsidRDefault="004A06E4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10-6 White Elephant Sale Donations accepted at Memorial Building</w:t>
            </w: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65CD10CB" w14:textId="2E222B52" w:rsidR="007B6664" w:rsidRPr="007657A0" w:rsidRDefault="007B6664" w:rsidP="007B6664">
            <w:pPr>
              <w:rPr>
                <w:rFonts w:ascii="Verdana" w:hAnsi="Verdana"/>
              </w:rPr>
            </w:pPr>
          </w:p>
        </w:tc>
        <w:tc>
          <w:tcPr>
            <w:tcW w:w="2672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63C5D4DD" w14:textId="77777777" w:rsidR="00CC1FEE" w:rsidRDefault="00CC1FEE" w:rsidP="007B6664">
            <w:pPr>
              <w:rPr>
                <w:rFonts w:ascii="Verdana" w:hAnsi="Verdana"/>
              </w:rPr>
            </w:pPr>
          </w:p>
          <w:p w14:paraId="24CDFB14" w14:textId="0D0068EC" w:rsidR="007B6664" w:rsidRDefault="00246407" w:rsidP="007B666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9-3 White Elephant Sale</w:t>
            </w:r>
          </w:p>
          <w:p w14:paraId="48EEDCC0" w14:textId="77777777" w:rsidR="00246407" w:rsidRDefault="00246407" w:rsidP="007B6664">
            <w:pPr>
              <w:rPr>
                <w:rFonts w:ascii="Verdana" w:hAnsi="Verdana"/>
              </w:rPr>
            </w:pPr>
          </w:p>
          <w:p w14:paraId="55B705D2" w14:textId="77777777" w:rsidR="007B6664" w:rsidRDefault="007B6664" w:rsidP="007B6664">
            <w:pPr>
              <w:rPr>
                <w:rFonts w:ascii="Verdana" w:hAnsi="Verdana"/>
              </w:rPr>
            </w:pPr>
          </w:p>
          <w:p w14:paraId="070A2FBD" w14:textId="6D905919" w:rsidR="007B6664" w:rsidRPr="004E4A2E" w:rsidRDefault="007B6664" w:rsidP="007B6664">
            <w:pPr>
              <w:jc w:val="right"/>
              <w:rPr>
                <w:rFonts w:ascii="Verdana" w:hAnsi="Verdana"/>
              </w:rPr>
            </w:pPr>
          </w:p>
        </w:tc>
      </w:tr>
    </w:tbl>
    <w:p w14:paraId="7A911F0C" w14:textId="5B35D484" w:rsidR="002F6E35" w:rsidRPr="007657A0" w:rsidRDefault="002F6E35" w:rsidP="00CC1FEE">
      <w:pPr>
        <w:rPr>
          <w:rFonts w:ascii="Verdana" w:hAnsi="Verdana"/>
        </w:rPr>
      </w:pPr>
    </w:p>
    <w:sectPr w:rsidR="002F6E35" w:rsidRPr="007657A0" w:rsidSect="00E85079">
      <w:pgSz w:w="20160" w:h="12240" w:orient="landscape" w:code="5"/>
      <w:pgMar w:top="45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00483" w14:textId="77777777" w:rsidR="007657A0" w:rsidRDefault="007657A0">
      <w:pPr>
        <w:spacing w:before="0" w:after="0"/>
      </w:pPr>
      <w:r>
        <w:separator/>
      </w:r>
    </w:p>
  </w:endnote>
  <w:endnote w:type="continuationSeparator" w:id="0">
    <w:p w14:paraId="561BCAB9" w14:textId="77777777" w:rsidR="007657A0" w:rsidRDefault="007657A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8699B" w14:textId="77777777" w:rsidR="007657A0" w:rsidRDefault="007657A0">
      <w:pPr>
        <w:spacing w:before="0" w:after="0"/>
      </w:pPr>
      <w:r>
        <w:separator/>
      </w:r>
    </w:p>
  </w:footnote>
  <w:footnote w:type="continuationSeparator" w:id="0">
    <w:p w14:paraId="62D66725" w14:textId="77777777" w:rsidR="007657A0" w:rsidRDefault="007657A0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71479C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06635B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75CABE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10C62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3AD0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4FA9FC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EC9BC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E8C3B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14E3CD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B7295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358443C"/>
    <w:multiLevelType w:val="hybridMultilevel"/>
    <w:tmpl w:val="C26EA614"/>
    <w:lvl w:ilvl="0" w:tplc="12E0855C">
      <w:start w:val="9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4630575">
    <w:abstractNumId w:val="9"/>
  </w:num>
  <w:num w:numId="2" w16cid:durableId="76176414">
    <w:abstractNumId w:val="7"/>
  </w:num>
  <w:num w:numId="3" w16cid:durableId="1262642169">
    <w:abstractNumId w:val="6"/>
  </w:num>
  <w:num w:numId="4" w16cid:durableId="1765951899">
    <w:abstractNumId w:val="5"/>
  </w:num>
  <w:num w:numId="5" w16cid:durableId="517037940">
    <w:abstractNumId w:val="4"/>
  </w:num>
  <w:num w:numId="6" w16cid:durableId="140201339">
    <w:abstractNumId w:val="8"/>
  </w:num>
  <w:num w:numId="7" w16cid:durableId="717782050">
    <w:abstractNumId w:val="3"/>
  </w:num>
  <w:num w:numId="8" w16cid:durableId="1254124896">
    <w:abstractNumId w:val="2"/>
  </w:num>
  <w:num w:numId="9" w16cid:durableId="1235699130">
    <w:abstractNumId w:val="1"/>
  </w:num>
  <w:num w:numId="10" w16cid:durableId="314800931">
    <w:abstractNumId w:val="0"/>
  </w:num>
  <w:num w:numId="11" w16cid:durableId="43031744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/31/2023"/>
    <w:docVar w:name="MonthStart" w:val="3/1/2023"/>
    <w:docVar w:name="ShowDynamicGuides" w:val="1"/>
    <w:docVar w:name="ShowMarginGuides" w:val="0"/>
    <w:docVar w:name="ShowOutlines" w:val="0"/>
    <w:docVar w:name="ShowStaticGuides" w:val="0"/>
  </w:docVars>
  <w:rsids>
    <w:rsidRoot w:val="007657A0"/>
    <w:rsid w:val="000154B6"/>
    <w:rsid w:val="00056814"/>
    <w:rsid w:val="000668E9"/>
    <w:rsid w:val="0006779F"/>
    <w:rsid w:val="000A20FE"/>
    <w:rsid w:val="000B350D"/>
    <w:rsid w:val="0011772B"/>
    <w:rsid w:val="001A3A8D"/>
    <w:rsid w:val="001C5DC3"/>
    <w:rsid w:val="002138D4"/>
    <w:rsid w:val="00246407"/>
    <w:rsid w:val="0027720C"/>
    <w:rsid w:val="002C528F"/>
    <w:rsid w:val="002D689D"/>
    <w:rsid w:val="002F6E35"/>
    <w:rsid w:val="003214CA"/>
    <w:rsid w:val="003628E2"/>
    <w:rsid w:val="003949D0"/>
    <w:rsid w:val="003D1D1C"/>
    <w:rsid w:val="003D7DDA"/>
    <w:rsid w:val="00406C2A"/>
    <w:rsid w:val="00420111"/>
    <w:rsid w:val="00454FED"/>
    <w:rsid w:val="004A06E4"/>
    <w:rsid w:val="004B6D4A"/>
    <w:rsid w:val="004C5B17"/>
    <w:rsid w:val="004E4A2E"/>
    <w:rsid w:val="005562FE"/>
    <w:rsid w:val="00557989"/>
    <w:rsid w:val="005744D1"/>
    <w:rsid w:val="006B12FA"/>
    <w:rsid w:val="006B3E26"/>
    <w:rsid w:val="006E583B"/>
    <w:rsid w:val="006F4E3A"/>
    <w:rsid w:val="007564A4"/>
    <w:rsid w:val="007613B7"/>
    <w:rsid w:val="007657A0"/>
    <w:rsid w:val="007777B1"/>
    <w:rsid w:val="007A49F2"/>
    <w:rsid w:val="007B6664"/>
    <w:rsid w:val="00823DCF"/>
    <w:rsid w:val="00874C9A"/>
    <w:rsid w:val="008F7739"/>
    <w:rsid w:val="009035F5"/>
    <w:rsid w:val="00944085"/>
    <w:rsid w:val="00946A27"/>
    <w:rsid w:val="0097536F"/>
    <w:rsid w:val="009A0FFF"/>
    <w:rsid w:val="00A40FE5"/>
    <w:rsid w:val="00A4654E"/>
    <w:rsid w:val="00A73BBF"/>
    <w:rsid w:val="00A7796D"/>
    <w:rsid w:val="00AB29FA"/>
    <w:rsid w:val="00AD42E3"/>
    <w:rsid w:val="00AE52CB"/>
    <w:rsid w:val="00B17331"/>
    <w:rsid w:val="00B70858"/>
    <w:rsid w:val="00B8151A"/>
    <w:rsid w:val="00B91653"/>
    <w:rsid w:val="00BE5592"/>
    <w:rsid w:val="00BE7D3D"/>
    <w:rsid w:val="00C11D39"/>
    <w:rsid w:val="00C25ECA"/>
    <w:rsid w:val="00C71D73"/>
    <w:rsid w:val="00C7735D"/>
    <w:rsid w:val="00C77567"/>
    <w:rsid w:val="00CB1C1C"/>
    <w:rsid w:val="00CC0C40"/>
    <w:rsid w:val="00CC1FEE"/>
    <w:rsid w:val="00D0505C"/>
    <w:rsid w:val="00D17693"/>
    <w:rsid w:val="00DE6C1E"/>
    <w:rsid w:val="00DF051F"/>
    <w:rsid w:val="00DF32DE"/>
    <w:rsid w:val="00E02644"/>
    <w:rsid w:val="00E37935"/>
    <w:rsid w:val="00E54E11"/>
    <w:rsid w:val="00E85079"/>
    <w:rsid w:val="00EA1691"/>
    <w:rsid w:val="00EB320B"/>
    <w:rsid w:val="00F13262"/>
    <w:rsid w:val="00FA21CA"/>
    <w:rsid w:val="00FD7017"/>
    <w:rsid w:val="00FF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6FD12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111"/>
  </w:style>
  <w:style w:type="paragraph" w:styleId="Heading1">
    <w:name w:val="heading 1"/>
    <w:basedOn w:val="Normal"/>
    <w:next w:val="Normal"/>
    <w:link w:val="Heading1Char"/>
    <w:uiPriority w:val="9"/>
    <w:unhideWhenUsed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538F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70C0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70C0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70C0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375F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375F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4"/>
    <w:semiHidden/>
    <w:pPr>
      <w:spacing w:before="0" w:after="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4"/>
    <w:semiHidden/>
    <w:rsid w:val="00420111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3"/>
    <w:semiHidden/>
    <w:pPr>
      <w:spacing w:before="0" w:after="0"/>
    </w:pPr>
    <w:rPr>
      <w:rFonts w:asciiTheme="majorHAnsi" w:eastAsiaTheme="majorEastAsia" w:hAnsiTheme="majorHAnsi"/>
      <w:color w:val="FFFFFF" w:themeColor="background1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3"/>
    <w:semiHidden/>
    <w:rsid w:val="00420111"/>
    <w:rPr>
      <w:rFonts w:asciiTheme="majorHAnsi" w:eastAsiaTheme="majorEastAsia" w:hAnsiTheme="majorHAnsi"/>
      <w:color w:val="FFFFFF" w:themeColor="background1"/>
      <w:sz w:val="40"/>
      <w:szCs w:val="40"/>
    </w:rPr>
  </w:style>
  <w:style w:type="paragraph" w:customStyle="1" w:styleId="Days">
    <w:name w:val="Days"/>
    <w:basedOn w:val="Normal"/>
    <w:uiPriority w:val="5"/>
    <w:qFormat/>
    <w:pPr>
      <w:jc w:val="center"/>
    </w:pPr>
    <w:rPr>
      <w:color w:val="595959" w:themeColor="text1" w:themeTint="A6"/>
      <w:sz w:val="22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6"/>
    <w:qFormat/>
    <w:pPr>
      <w:spacing w:before="0" w:after="0"/>
      <w:jc w:val="right"/>
    </w:pPr>
    <w:rPr>
      <w:color w:val="595959" w:themeColor="text1" w:themeTint="A6"/>
      <w:sz w:val="22"/>
    </w:rPr>
  </w:style>
  <w:style w:type="paragraph" w:styleId="BodyText">
    <w:name w:val="Body Text"/>
    <w:basedOn w:val="Normal"/>
    <w:link w:val="BodyTextChar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Pr>
      <w:sz w:val="20"/>
    </w:rPr>
  </w:style>
  <w:style w:type="paragraph" w:styleId="BalloonText">
    <w:name w:val="Balloon Text"/>
    <w:basedOn w:val="Normal"/>
    <w:link w:val="BalloonTextChar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</w:style>
  <w:style w:type="paragraph" w:styleId="BlockText">
    <w:name w:val="Block Text"/>
    <w:basedOn w:val="Normal"/>
    <w:semiHidden/>
    <w:unhideWhenUsed/>
    <w:pPr>
      <w:pBdr>
        <w:top w:val="single" w:sz="2" w:space="10" w:color="0070C0" w:themeColor="accent1" w:shadow="1"/>
        <w:left w:val="single" w:sz="2" w:space="10" w:color="0070C0" w:themeColor="accent1" w:shadow="1"/>
        <w:bottom w:val="single" w:sz="2" w:space="10" w:color="0070C0" w:themeColor="accent1" w:shadow="1"/>
        <w:right w:val="single" w:sz="2" w:space="10" w:color="0070C0" w:themeColor="accent1" w:shadow="1"/>
      </w:pBdr>
      <w:ind w:left="1152" w:right="1152"/>
    </w:pPr>
    <w:rPr>
      <w:i/>
      <w:iCs/>
      <w:color w:val="0070C0" w:themeColor="accent1"/>
    </w:rPr>
  </w:style>
  <w:style w:type="paragraph" w:styleId="BodyText2">
    <w:name w:val="Body Text 2"/>
    <w:basedOn w:val="Normal"/>
    <w:link w:val="BodyText2Char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pPr>
      <w:spacing w:after="200"/>
    </w:pPr>
    <w:rPr>
      <w:b/>
      <w:bCs/>
      <w:color w:val="0070C0" w:themeColor="accent1"/>
    </w:rPr>
  </w:style>
  <w:style w:type="paragraph" w:styleId="Closing">
    <w:name w:val="Closing"/>
    <w:basedOn w:val="Normal"/>
    <w:link w:val="ClosingChar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</w:style>
  <w:style w:type="character" w:customStyle="1" w:styleId="DateChar">
    <w:name w:val="Date Char"/>
    <w:basedOn w:val="DefaultParagraphFont"/>
    <w:link w:val="Date"/>
    <w:semiHidden/>
    <w:rPr>
      <w:sz w:val="20"/>
    </w:rPr>
  </w:style>
  <w:style w:type="paragraph" w:styleId="DocumentMap">
    <w:name w:val="Document Map"/>
    <w:basedOn w:val="Normal"/>
    <w:link w:val="DocumentMapChar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</w:style>
  <w:style w:type="character" w:customStyle="1" w:styleId="E-mailSignatureChar">
    <w:name w:val="E-mail Signature Char"/>
    <w:basedOn w:val="DefaultParagraphFont"/>
    <w:link w:val="E-mailSignature"/>
    <w:semiHidden/>
    <w:rPr>
      <w:sz w:val="20"/>
    </w:rPr>
  </w:style>
  <w:style w:type="paragraph" w:styleId="EndnoteText">
    <w:name w:val="endnote text"/>
    <w:basedOn w:val="Normal"/>
    <w:link w:val="EndnoteTextChar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Pr>
      <w:sz w:val="20"/>
      <w:szCs w:val="20"/>
    </w:rPr>
  </w:style>
  <w:style w:type="paragraph" w:styleId="EnvelopeAddress">
    <w:name w:val="envelope address"/>
    <w:basedOn w:val="Normal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uiPriority w:val="99"/>
    <w:semiHidden/>
    <w:pPr>
      <w:spacing w:before="0" w:after="0"/>
    </w:pPr>
  </w:style>
  <w:style w:type="paragraph" w:styleId="FootnoteText">
    <w:name w:val="footnote text"/>
    <w:basedOn w:val="Normal"/>
    <w:link w:val="FootnoteTextChar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20111"/>
  </w:style>
  <w:style w:type="paragraph" w:styleId="Header">
    <w:name w:val="header"/>
    <w:basedOn w:val="Normal"/>
    <w:link w:val="HeaderChar"/>
    <w:uiPriority w:val="99"/>
    <w:semiHidden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sid w:val="00420111"/>
    <w:rPr>
      <w:rFonts w:asciiTheme="majorHAnsi" w:eastAsiaTheme="majorEastAsia" w:hAnsiTheme="majorHAnsi" w:cstheme="majorBidi"/>
      <w:b/>
      <w:bCs/>
      <w:color w:val="00538F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0070C0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Pr>
      <w:rFonts w:asciiTheme="majorHAnsi" w:eastAsiaTheme="majorEastAsia" w:hAnsiTheme="majorHAnsi" w:cstheme="majorBidi"/>
      <w:b/>
      <w:bCs/>
      <w:color w:val="0070C0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Pr>
      <w:rFonts w:asciiTheme="majorHAnsi" w:eastAsiaTheme="majorEastAsia" w:hAnsiTheme="majorHAnsi" w:cstheme="majorBidi"/>
      <w:b/>
      <w:bCs/>
      <w:i/>
      <w:iCs/>
      <w:color w:val="0070C0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Pr>
      <w:rFonts w:asciiTheme="majorHAnsi" w:eastAsiaTheme="majorEastAsia" w:hAnsiTheme="majorHAnsi" w:cstheme="majorBidi"/>
      <w:color w:val="00375F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Pr>
      <w:rFonts w:asciiTheme="majorHAnsi" w:eastAsiaTheme="majorEastAsia" w:hAnsiTheme="majorHAnsi" w:cstheme="majorBidi"/>
      <w:i/>
      <w:iCs/>
      <w:color w:val="00375F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semiHidden/>
    <w:unhideWhenUsed/>
    <w:pPr>
      <w:ind w:left="360" w:hanging="360"/>
      <w:contextualSpacing/>
    </w:pPr>
  </w:style>
  <w:style w:type="paragraph" w:styleId="List2">
    <w:name w:val="List 2"/>
    <w:basedOn w:val="Normal"/>
    <w:semiHidden/>
    <w:unhideWhenUsed/>
    <w:pPr>
      <w:ind w:left="720" w:hanging="360"/>
      <w:contextualSpacing/>
    </w:pPr>
  </w:style>
  <w:style w:type="paragraph" w:styleId="List3">
    <w:name w:val="List 3"/>
    <w:basedOn w:val="Normal"/>
    <w:semiHidden/>
    <w:unhideWhenUsed/>
    <w:pPr>
      <w:ind w:left="1080" w:hanging="360"/>
      <w:contextualSpacing/>
    </w:pPr>
  </w:style>
  <w:style w:type="paragraph" w:styleId="List4">
    <w:name w:val="List 4"/>
    <w:basedOn w:val="Normal"/>
    <w:semiHidden/>
    <w:unhideWhenUsed/>
    <w:pPr>
      <w:ind w:left="1440" w:hanging="360"/>
      <w:contextualSpacing/>
    </w:pPr>
  </w:style>
  <w:style w:type="paragraph" w:styleId="List5">
    <w:name w:val="List 5"/>
    <w:basedOn w:val="Normal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</w:style>
  <w:style w:type="character" w:customStyle="1" w:styleId="NoteHeadingChar">
    <w:name w:val="Note Heading Char"/>
    <w:basedOn w:val="DefaultParagraphFont"/>
    <w:link w:val="NoteHeading"/>
    <w:semiHidden/>
    <w:rPr>
      <w:sz w:val="20"/>
    </w:rPr>
  </w:style>
  <w:style w:type="paragraph" w:styleId="PlainText">
    <w:name w:val="Plain Text"/>
    <w:basedOn w:val="Normal"/>
    <w:link w:val="PlainTextChar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semiHidden/>
    <w:unhideWhenUsed/>
  </w:style>
  <w:style w:type="character" w:customStyle="1" w:styleId="SalutationChar">
    <w:name w:val="Salutation Char"/>
    <w:basedOn w:val="DefaultParagraphFont"/>
    <w:link w:val="Salutation"/>
    <w:semiHidden/>
    <w:rPr>
      <w:sz w:val="20"/>
    </w:rPr>
  </w:style>
  <w:style w:type="paragraph" w:styleId="Signature">
    <w:name w:val="Signature"/>
    <w:basedOn w:val="Normal"/>
    <w:link w:val="SignatureChar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</w:style>
  <w:style w:type="paragraph" w:styleId="TOAHeading">
    <w:name w:val="toa heading"/>
    <w:basedOn w:val="Normal"/>
    <w:next w:val="Normal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pPr>
      <w:outlineLvl w:val="9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20111"/>
  </w:style>
  <w:style w:type="table" w:styleId="GridTable1Light-Accent2">
    <w:name w:val="Grid Table 1 Light Accent 2"/>
    <w:basedOn w:val="TableNormal"/>
    <w:uiPriority w:val="46"/>
    <w:rsid w:val="00AB29F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3760" w:themeFill="accent1" w:themeFillShade="80"/>
      </w:tcPr>
    </w:tblStylePr>
    <w:tblStylePr w:type="lastRow">
      <w:rPr>
        <w:b/>
        <w:bCs/>
      </w:rPr>
      <w:tblPr/>
      <w:tcPr>
        <w:tcBorders>
          <w:top w:val="double" w:sz="2" w:space="0" w:color="E2D1A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59"/>
    <w:rsid w:val="00AB29F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"/>
    <w:semiHidden/>
    <w:rsid w:val="006E583B"/>
    <w:rPr>
      <w:color w:val="808080"/>
    </w:rPr>
  </w:style>
  <w:style w:type="paragraph" w:styleId="ListParagraph">
    <w:name w:val="List Paragraph"/>
    <w:basedOn w:val="Normal"/>
    <w:uiPriority w:val="34"/>
    <w:unhideWhenUsed/>
    <w:qFormat/>
    <w:rsid w:val="002464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809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slch\AppData\Roaming\Microsoft\Templates\Banner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4AFDBBA33C2489C8D4666982F20B9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E2DB01-E4E1-434E-B550-812A5371910E}"/>
      </w:docPartPr>
      <w:docPartBody>
        <w:p w:rsidR="001E391F" w:rsidRDefault="001E391F">
          <w:pPr>
            <w:pStyle w:val="24AFDBBA33C2489C8D4666982F20B99B"/>
          </w:pPr>
          <w:r>
            <w:t>Sunday</w:t>
          </w:r>
        </w:p>
      </w:docPartBody>
    </w:docPart>
    <w:docPart>
      <w:docPartPr>
        <w:name w:val="A48176E4795F4BDEAE96D33D3B1CE3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884006-2DC2-478F-952B-65E2EAF23745}"/>
      </w:docPartPr>
      <w:docPartBody>
        <w:p w:rsidR="001E391F" w:rsidRDefault="001E391F">
          <w:pPr>
            <w:pStyle w:val="A48176E4795F4BDEAE96D33D3B1CE31A"/>
          </w:pPr>
          <w:r>
            <w:t>Monday</w:t>
          </w:r>
        </w:p>
      </w:docPartBody>
    </w:docPart>
    <w:docPart>
      <w:docPartPr>
        <w:name w:val="F79B5B48CFB042D3860DA74688496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BA42DF-8438-4304-A9D2-60187C41F811}"/>
      </w:docPartPr>
      <w:docPartBody>
        <w:p w:rsidR="001E391F" w:rsidRDefault="001E391F">
          <w:pPr>
            <w:pStyle w:val="F79B5B48CFB042D3860DA74688496B19"/>
          </w:pPr>
          <w:r>
            <w:t>Tuesday</w:t>
          </w:r>
        </w:p>
      </w:docPartBody>
    </w:docPart>
    <w:docPart>
      <w:docPartPr>
        <w:name w:val="D864164984C7401985C09483A3E2E4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B2A35F-8A5C-4729-B51D-5A5D7B93B3C0}"/>
      </w:docPartPr>
      <w:docPartBody>
        <w:p w:rsidR="001E391F" w:rsidRDefault="001E391F">
          <w:pPr>
            <w:pStyle w:val="D864164984C7401985C09483A3E2E4A5"/>
          </w:pPr>
          <w:r>
            <w:t>Wednesday</w:t>
          </w:r>
        </w:p>
      </w:docPartBody>
    </w:docPart>
    <w:docPart>
      <w:docPartPr>
        <w:name w:val="44A816CB96884DF3A002A7E9BD2F6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20C3F0-2FD6-440D-9065-5EC42BE3D42F}"/>
      </w:docPartPr>
      <w:docPartBody>
        <w:p w:rsidR="001E391F" w:rsidRDefault="001E391F">
          <w:pPr>
            <w:pStyle w:val="44A816CB96884DF3A002A7E9BD2F694A"/>
          </w:pPr>
          <w:r>
            <w:t>Thursday</w:t>
          </w:r>
        </w:p>
      </w:docPartBody>
    </w:docPart>
    <w:docPart>
      <w:docPartPr>
        <w:name w:val="4AD1E160BFE346F180D27F18F3E972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AB5758-6D66-490D-9452-BD74F79800DC}"/>
      </w:docPartPr>
      <w:docPartBody>
        <w:p w:rsidR="001E391F" w:rsidRDefault="001E391F">
          <w:pPr>
            <w:pStyle w:val="4AD1E160BFE346F180D27F18F3E97270"/>
          </w:pPr>
          <w:r>
            <w:t>Friday</w:t>
          </w:r>
        </w:p>
      </w:docPartBody>
    </w:docPart>
    <w:docPart>
      <w:docPartPr>
        <w:name w:val="91EECDBCEC89458C9D7624C1B86C61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9884C1-4D13-4045-85A6-BE24F5B03679}"/>
      </w:docPartPr>
      <w:docPartBody>
        <w:p w:rsidR="001E391F" w:rsidRDefault="001E391F">
          <w:pPr>
            <w:pStyle w:val="91EECDBCEC89458C9D7624C1B86C612D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91F"/>
    <w:rsid w:val="00174228"/>
    <w:rsid w:val="001E391F"/>
    <w:rsid w:val="009E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4AFDBBA33C2489C8D4666982F20B99B">
    <w:name w:val="24AFDBBA33C2489C8D4666982F20B99B"/>
  </w:style>
  <w:style w:type="paragraph" w:customStyle="1" w:styleId="A48176E4795F4BDEAE96D33D3B1CE31A">
    <w:name w:val="A48176E4795F4BDEAE96D33D3B1CE31A"/>
  </w:style>
  <w:style w:type="paragraph" w:customStyle="1" w:styleId="F79B5B48CFB042D3860DA74688496B19">
    <w:name w:val="F79B5B48CFB042D3860DA74688496B19"/>
  </w:style>
  <w:style w:type="paragraph" w:customStyle="1" w:styleId="D864164984C7401985C09483A3E2E4A5">
    <w:name w:val="D864164984C7401985C09483A3E2E4A5"/>
  </w:style>
  <w:style w:type="paragraph" w:customStyle="1" w:styleId="44A816CB96884DF3A002A7E9BD2F694A">
    <w:name w:val="44A816CB96884DF3A002A7E9BD2F694A"/>
  </w:style>
  <w:style w:type="paragraph" w:customStyle="1" w:styleId="4AD1E160BFE346F180D27F18F3E97270">
    <w:name w:val="4AD1E160BFE346F180D27F18F3E97270"/>
  </w:style>
  <w:style w:type="paragraph" w:customStyle="1" w:styleId="91EECDBCEC89458C9D7624C1B86C612D">
    <w:name w:val="91EECDBCEC89458C9D7624C1B86C612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0070C0"/>
      </a:accent1>
      <a:accent2>
        <a:srgbClr val="D0B378"/>
      </a:accent2>
      <a:accent3>
        <a:srgbClr val="AD2E28"/>
      </a:accent3>
      <a:accent4>
        <a:srgbClr val="005390"/>
      </a:accent4>
      <a:accent5>
        <a:srgbClr val="CBAE93"/>
      </a:accent5>
      <a:accent6>
        <a:srgbClr val="F7F7F7"/>
      </a:accent6>
      <a:hlink>
        <a:srgbClr val="0563C1"/>
      </a:hlink>
      <a:folHlink>
        <a:srgbClr val="954F72"/>
      </a:folHlink>
    </a:clrScheme>
    <a:fontScheme name="Banner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3D642B-4910-4C2A-A051-C1B90262B4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153EE85-2F73-4C62-B386-65058D3A25FC}">
  <ds:schemaRefs>
    <ds:schemaRef ds:uri="http://purl.org/dc/terms/"/>
    <ds:schemaRef ds:uri="http://purl.org/dc/dcmitype/"/>
    <ds:schemaRef ds:uri="http://www.w3.org/XML/1998/namespace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230e9df3-be65-4c73-a93b-d1236ebd677e"/>
    <ds:schemaRef ds:uri="71af3243-3dd4-4a8d-8c0d-dd76da1f02a5"/>
    <ds:schemaRef ds:uri="http://schemas.microsoft.com/sharepoint/v3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8A1B16E3-4E8C-4292-8E49-AEDCFC6261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6087A8F-6611-4BE5-BDC1-2ABBFFBD86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Banner calendar.dotm</Template>
  <TotalTime>0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2023-03-16T18:25:00Z</dcterms:created>
  <dcterms:modified xsi:type="dcterms:W3CDTF">2023-03-28T20:44:00Z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